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972" w:type="dxa"/>
        <w:tblLook w:val="0000"/>
      </w:tblPr>
      <w:tblGrid>
        <w:gridCol w:w="4569"/>
        <w:gridCol w:w="1824"/>
        <w:gridCol w:w="4150"/>
      </w:tblGrid>
      <w:tr w:rsidR="00994B41" w:rsidTr="00F64270">
        <w:trPr>
          <w:trHeight w:val="1511"/>
        </w:trPr>
        <w:tc>
          <w:tcPr>
            <w:tcW w:w="4569" w:type="dxa"/>
          </w:tcPr>
          <w:p w:rsidR="00994B41" w:rsidRDefault="00994B41" w:rsidP="00FE14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БАШКОРТОСТАН РЕСПУБЛИКА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 БЛАГОВЕЩЕН РАЙОНЫ МУНИЦИПАЛЬ РАЙОНЫНЫҢ ИЛЬИНО – ПОЛЯНА АУЫЛ СОВЕТЫ АУЫЛ  БИЛӘМӘҺЕ ХАКИМИӘТЕ</w:t>
            </w:r>
          </w:p>
          <w:p w:rsidR="00994B41" w:rsidRPr="00FE14C5" w:rsidRDefault="00994B41" w:rsidP="00FE14C5">
            <w:pPr>
              <w:tabs>
                <w:tab w:val="left" w:pos="405"/>
                <w:tab w:val="center" w:pos="1988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Советская урамы, 12, Ильино - Поляна, а,Благовещен районы, РБ, 453447</w:t>
            </w:r>
          </w:p>
        </w:tc>
        <w:tc>
          <w:tcPr>
            <w:tcW w:w="1824" w:type="dxa"/>
          </w:tcPr>
          <w:p w:rsidR="00994B41" w:rsidRDefault="00994B41" w:rsidP="00F6427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9.35pt;margin-top:10.6pt;width:47.25pt;height:60.75pt;z-index:-251658240;mso-position-horizontal-relative:text;mso-position-vertical-relative:text" wrapcoords="-343 0 -343 19200 4457 21067 9943 21067 11657 21067 17143 21067 21600 19200 21600 0 -343 0">
                  <v:imagedata r:id="rId7" o:title=""/>
                  <w10:wrap type="tight"/>
                </v:shape>
              </w:pict>
            </w:r>
          </w:p>
        </w:tc>
        <w:tc>
          <w:tcPr>
            <w:tcW w:w="4150" w:type="dxa"/>
          </w:tcPr>
          <w:p w:rsidR="00994B41" w:rsidRDefault="00994B41" w:rsidP="00FE14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СЕЛЬСКОГО ПОСЕЛЕНИЯ ИЛЬИНО - ПОЛЯНСКИЙ СЕЛЬСОВЕТ  МУНИЦИПАЛЬНОГО РАЙОНА БЛАГОВЕЩЕНСКИЙ РАЙОН РЕСПУБЛИКИ БАШКОРТОСТАН</w:t>
            </w:r>
          </w:p>
          <w:p w:rsidR="00994B41" w:rsidRPr="00FE14C5" w:rsidRDefault="00994B41" w:rsidP="00FE14C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Советская, д.12, с. Ильино – Поляна Благовещенского района, РБ,453447</w:t>
            </w:r>
          </w:p>
        </w:tc>
      </w:tr>
    </w:tbl>
    <w:p w:rsidR="00994B41" w:rsidRPr="00F93DC6" w:rsidRDefault="00994B41" w:rsidP="00F93DC6"/>
    <w:tbl>
      <w:tblPr>
        <w:tblW w:w="0" w:type="auto"/>
        <w:tblInd w:w="-132" w:type="dxa"/>
        <w:tblBorders>
          <w:top w:val="triple" w:sz="4" w:space="0" w:color="auto"/>
        </w:tblBorders>
        <w:tblLook w:val="0000"/>
      </w:tblPr>
      <w:tblGrid>
        <w:gridCol w:w="9264"/>
      </w:tblGrid>
      <w:tr w:rsidR="00994B41" w:rsidRPr="00FE14C5" w:rsidTr="00F93DC6">
        <w:trPr>
          <w:trHeight w:val="54"/>
        </w:trPr>
        <w:tc>
          <w:tcPr>
            <w:tcW w:w="9264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994B41" w:rsidRPr="00FE14C5" w:rsidRDefault="00994B41" w:rsidP="00FE14C5">
            <w:pPr>
              <w:rPr>
                <w:rFonts w:ascii="Times New Roman" w:hAnsi="Times New Roman" w:cs="Times New Roman"/>
              </w:rPr>
            </w:pPr>
          </w:p>
        </w:tc>
      </w:tr>
    </w:tbl>
    <w:p w:rsidR="00994B41" w:rsidRPr="0075630B" w:rsidRDefault="00994B41" w:rsidP="00633D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30B">
        <w:rPr>
          <w:rFonts w:ascii="Times New Roman" w:hAnsi="Times New Roman" w:cs="Times New Roman"/>
          <w:b/>
          <w:sz w:val="28"/>
          <w:szCs w:val="28"/>
        </w:rPr>
        <w:t>Карар</w:t>
      </w:r>
      <w:r w:rsidRPr="0075630B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постановление</w:t>
      </w:r>
    </w:p>
    <w:p w:rsidR="00994B41" w:rsidRPr="00FE14C5" w:rsidRDefault="00994B41" w:rsidP="00633D9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 27</w:t>
      </w:r>
      <w:r w:rsidRPr="00FE14C5">
        <w:rPr>
          <w:rFonts w:ascii="Times New Roman" w:hAnsi="Times New Roman" w:cs="Times New Roman"/>
          <w:sz w:val="24"/>
          <w:szCs w:val="24"/>
          <w:u w:val="single"/>
        </w:rPr>
        <w:t xml:space="preserve"> »  </w:t>
      </w:r>
      <w:r>
        <w:rPr>
          <w:rFonts w:ascii="Times New Roman" w:hAnsi="Times New Roman" w:cs="Times New Roman"/>
          <w:sz w:val="24"/>
          <w:szCs w:val="24"/>
          <w:u w:val="single"/>
        </w:rPr>
        <w:t>ноябрь</w:t>
      </w:r>
      <w:r w:rsidRPr="00FE14C5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smartTag w:uri="urn:schemas-microsoft-com:office:smarttags" w:element="metricconverter">
        <w:smartTagPr>
          <w:attr w:name="ProductID" w:val="2018 г"/>
        </w:smartTagPr>
        <w:r w:rsidRPr="00FE14C5">
          <w:rPr>
            <w:rFonts w:ascii="Times New Roman" w:hAnsi="Times New Roman" w:cs="Times New Roman"/>
            <w:sz w:val="24"/>
            <w:szCs w:val="24"/>
            <w:u w:val="single"/>
          </w:rPr>
          <w:t>201</w:t>
        </w:r>
        <w:r>
          <w:rPr>
            <w:rFonts w:ascii="Times New Roman" w:hAnsi="Times New Roman" w:cs="Times New Roman"/>
            <w:sz w:val="24"/>
            <w:szCs w:val="24"/>
            <w:u w:val="single"/>
          </w:rPr>
          <w:t>8</w:t>
        </w:r>
        <w:r w:rsidRPr="00FE14C5">
          <w:rPr>
            <w:rFonts w:ascii="Times New Roman" w:hAnsi="Times New Roman" w:cs="Times New Roman"/>
            <w:sz w:val="24"/>
            <w:szCs w:val="24"/>
            <w:u w:val="single"/>
          </w:rPr>
          <w:t xml:space="preserve"> г</w:t>
        </w:r>
      </w:smartTag>
      <w:r w:rsidRPr="00FE14C5">
        <w:rPr>
          <w:rFonts w:ascii="Times New Roman" w:hAnsi="Times New Roman" w:cs="Times New Roman"/>
          <w:sz w:val="24"/>
          <w:szCs w:val="24"/>
        </w:rPr>
        <w:t xml:space="preserve">.                     </w:t>
      </w:r>
      <w:r w:rsidRPr="00FE14C5">
        <w:rPr>
          <w:rFonts w:ascii="Times New Roman" w:hAnsi="Times New Roman" w:cs="Times New Roman"/>
          <w:sz w:val="24"/>
          <w:szCs w:val="24"/>
          <w:u w:val="single"/>
        </w:rPr>
        <w:t xml:space="preserve">№ </w:t>
      </w:r>
      <w:r>
        <w:rPr>
          <w:rFonts w:ascii="Times New Roman" w:hAnsi="Times New Roman" w:cs="Times New Roman"/>
          <w:sz w:val="24"/>
          <w:szCs w:val="24"/>
          <w:u w:val="single"/>
        </w:rPr>
        <w:t>55</w:t>
      </w:r>
      <w:r w:rsidRPr="00FE14C5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FE14C5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« 27</w:t>
      </w:r>
      <w:r w:rsidRPr="00FE14C5">
        <w:rPr>
          <w:rFonts w:ascii="Times New Roman" w:hAnsi="Times New Roman" w:cs="Times New Roman"/>
          <w:sz w:val="24"/>
          <w:szCs w:val="24"/>
          <w:u w:val="single"/>
        </w:rPr>
        <w:t xml:space="preserve"> »  </w:t>
      </w:r>
      <w:r>
        <w:rPr>
          <w:rFonts w:ascii="Times New Roman" w:hAnsi="Times New Roman" w:cs="Times New Roman"/>
          <w:sz w:val="24"/>
          <w:szCs w:val="24"/>
          <w:u w:val="single"/>
        </w:rPr>
        <w:t>ноября</w:t>
      </w:r>
      <w:r w:rsidRPr="00FE14C5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smartTag w:uri="urn:schemas-microsoft-com:office:smarttags" w:element="metricconverter">
        <w:smartTagPr>
          <w:attr w:name="ProductID" w:val="2018 г"/>
        </w:smartTagPr>
        <w:r w:rsidRPr="00FE14C5">
          <w:rPr>
            <w:rFonts w:ascii="Times New Roman" w:hAnsi="Times New Roman" w:cs="Times New Roman"/>
            <w:sz w:val="24"/>
            <w:szCs w:val="24"/>
            <w:u w:val="single"/>
          </w:rPr>
          <w:t>201</w:t>
        </w:r>
        <w:r>
          <w:rPr>
            <w:rFonts w:ascii="Times New Roman" w:hAnsi="Times New Roman" w:cs="Times New Roman"/>
            <w:sz w:val="24"/>
            <w:szCs w:val="24"/>
            <w:u w:val="single"/>
          </w:rPr>
          <w:t>8</w:t>
        </w:r>
        <w:r w:rsidRPr="00FE14C5">
          <w:rPr>
            <w:rFonts w:ascii="Times New Roman" w:hAnsi="Times New Roman" w:cs="Times New Roman"/>
            <w:sz w:val="24"/>
            <w:szCs w:val="24"/>
            <w:u w:val="single"/>
          </w:rPr>
          <w:t xml:space="preserve"> г</w:t>
        </w:r>
      </w:smartTag>
      <w:r w:rsidRPr="00FE14C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94B41" w:rsidRPr="00754AD4" w:rsidRDefault="00994B41" w:rsidP="00754AD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4AD4">
        <w:rPr>
          <w:rFonts w:ascii="Times New Roman" w:hAnsi="Times New Roman" w:cs="Times New Roman"/>
          <w:spacing w:val="2"/>
          <w:sz w:val="24"/>
          <w:szCs w:val="24"/>
        </w:rPr>
        <w:t xml:space="preserve">О Внесении изменений в название муниципальной программы </w:t>
      </w:r>
      <w:r w:rsidRPr="00754AD4">
        <w:rPr>
          <w:rFonts w:ascii="Times New Roman" w:hAnsi="Times New Roman" w:cs="Times New Roman"/>
          <w:bCs/>
          <w:sz w:val="24"/>
          <w:szCs w:val="24"/>
        </w:rPr>
        <w:t>«</w:t>
      </w:r>
      <w:r w:rsidRPr="00754AD4">
        <w:rPr>
          <w:rFonts w:ascii="Times New Roman" w:hAnsi="Times New Roman" w:cs="Times New Roman"/>
        </w:rPr>
        <w:t>О формировании современной среды сельского поселения Ильино - Полянский сельсовет муниципального района Благовещенский район Республики Башкортостан на 2018-2022 годы</w:t>
      </w:r>
      <w:r w:rsidRPr="00754AD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54AD4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Pr="00754A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4AD4">
        <w:rPr>
          <w:rFonts w:ascii="Times New Roman" w:hAnsi="Times New Roman" w:cs="Times New Roman"/>
          <w:bCs/>
          <w:sz w:val="24"/>
          <w:szCs w:val="24"/>
        </w:rPr>
        <w:t>«</w:t>
      </w:r>
      <w:r w:rsidRPr="00754AD4">
        <w:rPr>
          <w:rFonts w:ascii="Times New Roman" w:hAnsi="Times New Roman" w:cs="Times New Roman"/>
        </w:rPr>
        <w:t>О формировании современной среды сельского поселения Ильино - Полянский сельсовет муниципального района Благовещенский район Республики Башкортостан на 2018-2024 годы</w:t>
      </w:r>
      <w:r w:rsidRPr="00754AD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94B41" w:rsidRPr="00633D92" w:rsidRDefault="00994B41" w:rsidP="00E821B3">
      <w:pPr>
        <w:jc w:val="both"/>
        <w:rPr>
          <w:rFonts w:ascii="Times New Roman" w:hAnsi="Times New Roman" w:cs="Times New Roman"/>
          <w:sz w:val="24"/>
          <w:szCs w:val="24"/>
        </w:rPr>
      </w:pPr>
      <w:r w:rsidRPr="00633D92">
        <w:rPr>
          <w:rFonts w:ascii="Times New Roman" w:hAnsi="Times New Roman" w:cs="Times New Roman"/>
          <w:sz w:val="24"/>
          <w:szCs w:val="24"/>
        </w:rPr>
        <w:t xml:space="preserve">       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проживания, повышения качества реформирования жилищно-коммунального хозяйства, проведения ремонта общественных территорий</w:t>
      </w:r>
      <w:r w:rsidRPr="00633D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3D92">
        <w:rPr>
          <w:rFonts w:ascii="Times New Roman" w:hAnsi="Times New Roman" w:cs="Times New Roman"/>
          <w:sz w:val="24"/>
          <w:szCs w:val="24"/>
        </w:rPr>
        <w:t>сельского поселения  Ильино - Полянский сельсовет муниципального района Благовещенский район Республики Башкортостан, руководствуясь Федеральным законом от 06.10.2003 года № 131-ФЗ « Об общих принципах организации местного самоуправления в Российской Федерации</w:t>
      </w:r>
      <w:r w:rsidRPr="00754AD4">
        <w:rPr>
          <w:rFonts w:ascii="Times New Roman" w:hAnsi="Times New Roman" w:cs="Times New Roman"/>
          <w:sz w:val="24"/>
          <w:szCs w:val="24"/>
        </w:rPr>
        <w:t>», В соответствии с Указом Президента Российской Федерации от 07.05.2018    № 204 «О национальных целях и стратегических задачах развития Российской Федерации на период до 2024 года»», Администрация сельского поселения   Ильино</w:t>
      </w:r>
      <w:r w:rsidRPr="00633D92">
        <w:rPr>
          <w:rFonts w:ascii="Times New Roman" w:hAnsi="Times New Roman" w:cs="Times New Roman"/>
          <w:sz w:val="24"/>
          <w:szCs w:val="24"/>
        </w:rPr>
        <w:t xml:space="preserve"> - Полянский сельсовет муниципального района Благовещенский район Республики Башкортостан</w:t>
      </w:r>
    </w:p>
    <w:p w:rsidR="00994B41" w:rsidRPr="00633D92" w:rsidRDefault="00994B41" w:rsidP="00E821B3">
      <w:pPr>
        <w:rPr>
          <w:rFonts w:ascii="Times New Roman" w:hAnsi="Times New Roman" w:cs="Times New Roman"/>
          <w:b/>
          <w:sz w:val="24"/>
          <w:szCs w:val="24"/>
        </w:rPr>
      </w:pPr>
      <w:r w:rsidRPr="00633D9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994B41" w:rsidRDefault="00994B41" w:rsidP="00E821B3">
      <w:pPr>
        <w:pStyle w:val="ListParagraph"/>
        <w:numPr>
          <w:ilvl w:val="0"/>
          <w:numId w:val="8"/>
        </w:numPr>
        <w:jc w:val="both"/>
      </w:pPr>
      <w:r>
        <w:t xml:space="preserve">Внести изменения в Постановление № 52 от 25.09.2017 г. </w:t>
      </w:r>
      <w:r w:rsidRPr="00633D92">
        <w:t>« О формировании современной среды сельского поселения Ильино - Полянский сельсовет муниципального района Благовещенский район Республики Б</w:t>
      </w:r>
      <w:r>
        <w:t>ашкортостан на 2018-2022 годы» согласно прилагаемому Приложению .</w:t>
      </w:r>
    </w:p>
    <w:p w:rsidR="00994B41" w:rsidRPr="00754AD4" w:rsidRDefault="00994B41" w:rsidP="00E821B3">
      <w:pPr>
        <w:pStyle w:val="ListParagraph"/>
        <w:numPr>
          <w:ilvl w:val="0"/>
          <w:numId w:val="8"/>
        </w:numPr>
        <w:jc w:val="both"/>
      </w:pPr>
      <w:r w:rsidRPr="00754AD4">
        <w:rPr>
          <w:spacing w:val="2"/>
        </w:rPr>
        <w:t xml:space="preserve">Внести изменение в название муниципальной программы </w:t>
      </w:r>
      <w:r w:rsidRPr="00754AD4">
        <w:rPr>
          <w:bCs/>
        </w:rPr>
        <w:t>«</w:t>
      </w:r>
      <w:r w:rsidRPr="00633D92">
        <w:t>О формировании современной среды сельского поселения Ильино - Полянский сельсовет муниципального района Благовещенский район Республики Б</w:t>
      </w:r>
      <w:r>
        <w:t>ашкортостан на 2018-2022 годы</w:t>
      </w:r>
      <w:r w:rsidRPr="00754AD4">
        <w:rPr>
          <w:b/>
          <w:bCs/>
        </w:rPr>
        <w:t>»</w:t>
      </w:r>
      <w:r w:rsidRPr="00754AD4">
        <w:rPr>
          <w:bCs/>
        </w:rPr>
        <w:t xml:space="preserve"> на</w:t>
      </w:r>
      <w:r w:rsidRPr="00754AD4">
        <w:rPr>
          <w:b/>
          <w:bCs/>
        </w:rPr>
        <w:t xml:space="preserve"> </w:t>
      </w:r>
      <w:r w:rsidRPr="00754AD4">
        <w:rPr>
          <w:bCs/>
        </w:rPr>
        <w:t>«</w:t>
      </w:r>
      <w:r w:rsidRPr="00633D92">
        <w:t>О формировании современной среды сельского поселения Ильино - Полянский сельсовет муниципального района Благовещенский район Республики Б</w:t>
      </w:r>
      <w:r>
        <w:t>ашкортостан на 2018-2024 годы</w:t>
      </w:r>
      <w:r w:rsidRPr="00754AD4">
        <w:rPr>
          <w:b/>
          <w:bCs/>
        </w:rPr>
        <w:t xml:space="preserve">» </w:t>
      </w:r>
    </w:p>
    <w:p w:rsidR="00994B41" w:rsidRPr="00754AD4" w:rsidRDefault="00994B41" w:rsidP="00754AD4">
      <w:pPr>
        <w:pStyle w:val="ListParagraph"/>
        <w:numPr>
          <w:ilvl w:val="0"/>
          <w:numId w:val="8"/>
        </w:numPr>
        <w:jc w:val="both"/>
      </w:pPr>
      <w:r w:rsidRPr="00754AD4">
        <w:rPr>
          <w:b/>
          <w:bCs/>
        </w:rPr>
        <w:t xml:space="preserve"> </w:t>
      </w:r>
      <w:r w:rsidRPr="00754AD4">
        <w:t xml:space="preserve">Настоящее постановление разместить на официальном сайте Администрации </w:t>
      </w:r>
      <w:r>
        <w:t xml:space="preserve">сельского поселения Ильино – Полянский сельсовет </w:t>
      </w:r>
      <w:r w:rsidRPr="00754AD4">
        <w:t>Муниципального района Благовещенский район Республики Башкортостан в сети «Интернет».</w:t>
      </w:r>
    </w:p>
    <w:p w:rsidR="00994B41" w:rsidRPr="00754AD4" w:rsidRDefault="00994B41" w:rsidP="00E821B3">
      <w:pPr>
        <w:pStyle w:val="ListParagraph"/>
        <w:numPr>
          <w:ilvl w:val="0"/>
          <w:numId w:val="8"/>
        </w:numPr>
        <w:jc w:val="both"/>
      </w:pPr>
      <w:r w:rsidRPr="00754AD4">
        <w:rPr>
          <w:b/>
          <w:bCs/>
        </w:rPr>
        <w:t xml:space="preserve"> </w:t>
      </w:r>
      <w:r w:rsidRPr="00754AD4">
        <w:t>Контроль  за исполнением настоящего постановления оставляю за собой.</w:t>
      </w:r>
    </w:p>
    <w:p w:rsidR="00994B41" w:rsidRPr="00633D92" w:rsidRDefault="00994B41" w:rsidP="008D4C0D">
      <w:pPr>
        <w:pStyle w:val="ListParagraph"/>
        <w:ind w:left="0"/>
      </w:pPr>
    </w:p>
    <w:p w:rsidR="00994B41" w:rsidRPr="00633D92" w:rsidRDefault="00994B41" w:rsidP="00E821B3">
      <w:pPr>
        <w:rPr>
          <w:rFonts w:ascii="Times New Roman" w:hAnsi="Times New Roman" w:cs="Times New Roman"/>
          <w:sz w:val="24"/>
          <w:szCs w:val="24"/>
        </w:rPr>
      </w:pPr>
      <w:r w:rsidRPr="00633D92">
        <w:rPr>
          <w:rFonts w:ascii="Times New Roman" w:hAnsi="Times New Roman" w:cs="Times New Roman"/>
          <w:sz w:val="24"/>
          <w:szCs w:val="24"/>
        </w:rPr>
        <w:t>Глава сельского поселения                                                    Н.В. Горшенин</w:t>
      </w:r>
    </w:p>
    <w:p w:rsidR="00994B41" w:rsidRPr="00633D92" w:rsidRDefault="00994B41" w:rsidP="00E821B3">
      <w:pPr>
        <w:rPr>
          <w:sz w:val="24"/>
          <w:szCs w:val="24"/>
        </w:rPr>
      </w:pPr>
    </w:p>
    <w:p w:rsidR="00994B41" w:rsidRDefault="00994B41" w:rsidP="00E821B3">
      <w:pPr>
        <w:rPr>
          <w:sz w:val="28"/>
          <w:szCs w:val="28"/>
        </w:rPr>
      </w:pPr>
    </w:p>
    <w:p w:rsidR="00994B41" w:rsidRPr="00E821B3" w:rsidRDefault="00994B41" w:rsidP="00E821B3">
      <w:pPr>
        <w:tabs>
          <w:tab w:val="left" w:pos="6899"/>
        </w:tabs>
        <w:ind w:left="55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94B41" w:rsidRPr="00E821B3" w:rsidRDefault="00994B41" w:rsidP="00633D92">
      <w:pPr>
        <w:tabs>
          <w:tab w:val="left" w:pos="6899"/>
        </w:tabs>
        <w:ind w:left="5580"/>
        <w:jc w:val="right"/>
        <w:rPr>
          <w:rFonts w:ascii="Times New Roman" w:hAnsi="Times New Roman" w:cs="Times New Roman"/>
          <w:sz w:val="28"/>
        </w:rPr>
      </w:pPr>
      <w:r w:rsidRPr="00E821B3">
        <w:rPr>
          <w:rFonts w:ascii="Times New Roman" w:hAnsi="Times New Roman" w:cs="Times New Roman"/>
          <w:sz w:val="28"/>
        </w:rPr>
        <w:t>Постановление</w:t>
      </w:r>
      <w:r>
        <w:rPr>
          <w:rFonts w:ascii="Times New Roman" w:hAnsi="Times New Roman" w:cs="Times New Roman"/>
          <w:sz w:val="28"/>
        </w:rPr>
        <w:t xml:space="preserve"> главы Администрации сельского </w:t>
      </w:r>
      <w:r w:rsidRPr="00E821B3">
        <w:rPr>
          <w:rFonts w:ascii="Times New Roman" w:hAnsi="Times New Roman" w:cs="Times New Roman"/>
          <w:sz w:val="28"/>
        </w:rPr>
        <w:t xml:space="preserve">поселения </w:t>
      </w:r>
      <w:r>
        <w:rPr>
          <w:rFonts w:ascii="Times New Roman" w:hAnsi="Times New Roman" w:cs="Times New Roman"/>
          <w:sz w:val="28"/>
        </w:rPr>
        <w:t xml:space="preserve">Ильино – Полянский сельсовет </w:t>
      </w:r>
      <w:r w:rsidRPr="00E821B3">
        <w:rPr>
          <w:rFonts w:ascii="Times New Roman" w:hAnsi="Times New Roman" w:cs="Times New Roman"/>
          <w:sz w:val="28"/>
        </w:rPr>
        <w:t>муниципального района Благовещенский район</w:t>
      </w:r>
    </w:p>
    <w:p w:rsidR="00994B41" w:rsidRPr="00E821B3" w:rsidRDefault="00994B41" w:rsidP="00E821B3">
      <w:pPr>
        <w:tabs>
          <w:tab w:val="left" w:pos="6899"/>
        </w:tabs>
        <w:ind w:left="5580"/>
        <w:jc w:val="right"/>
        <w:rPr>
          <w:rFonts w:ascii="Times New Roman" w:hAnsi="Times New Roman" w:cs="Times New Roman"/>
          <w:sz w:val="28"/>
        </w:rPr>
      </w:pPr>
      <w:r w:rsidRPr="00E821B3">
        <w:rPr>
          <w:rFonts w:ascii="Times New Roman" w:hAnsi="Times New Roman" w:cs="Times New Roman"/>
          <w:sz w:val="28"/>
        </w:rPr>
        <w:t xml:space="preserve">Республики Башкортостан </w:t>
      </w:r>
    </w:p>
    <w:p w:rsidR="00994B41" w:rsidRPr="00E821B3" w:rsidRDefault="00994B41" w:rsidP="00E821B3">
      <w:pPr>
        <w:tabs>
          <w:tab w:val="left" w:pos="6899"/>
        </w:tabs>
        <w:ind w:left="5580"/>
        <w:jc w:val="right"/>
        <w:rPr>
          <w:rFonts w:ascii="Times New Roman" w:hAnsi="Times New Roman" w:cs="Times New Roman"/>
          <w:sz w:val="28"/>
          <w:szCs w:val="28"/>
        </w:rPr>
      </w:pPr>
      <w:r w:rsidRPr="00E821B3">
        <w:rPr>
          <w:rFonts w:ascii="Times New Roman" w:hAnsi="Times New Roman" w:cs="Times New Roman"/>
          <w:sz w:val="28"/>
        </w:rPr>
        <w:t xml:space="preserve">от </w:t>
      </w:r>
      <w:r>
        <w:rPr>
          <w:rFonts w:ascii="Times New Roman" w:hAnsi="Times New Roman" w:cs="Times New Roman"/>
          <w:sz w:val="28"/>
        </w:rPr>
        <w:t>27.11.2018г.</w:t>
      </w:r>
      <w:r w:rsidRPr="00E821B3">
        <w:rPr>
          <w:rFonts w:ascii="Times New Roman" w:hAnsi="Times New Roman" w:cs="Times New Roman"/>
          <w:sz w:val="28"/>
        </w:rPr>
        <w:t xml:space="preserve"> № </w:t>
      </w:r>
      <w:r>
        <w:rPr>
          <w:rFonts w:ascii="Times New Roman" w:hAnsi="Times New Roman" w:cs="Times New Roman"/>
          <w:sz w:val="28"/>
        </w:rPr>
        <w:t>55</w:t>
      </w:r>
    </w:p>
    <w:p w:rsidR="00994B41" w:rsidRPr="00F53E5F" w:rsidRDefault="00994B41" w:rsidP="00E821B3">
      <w:pPr>
        <w:pStyle w:val="10"/>
        <w:rPr>
          <w:rFonts w:ascii="Times New Roman" w:hAnsi="Times New Roman"/>
          <w:sz w:val="28"/>
          <w:szCs w:val="28"/>
        </w:rPr>
      </w:pPr>
    </w:p>
    <w:p w:rsidR="00994B41" w:rsidRDefault="00994B41" w:rsidP="00E821B3">
      <w:pPr>
        <w:pStyle w:val="10"/>
        <w:rPr>
          <w:rFonts w:ascii="Times New Roman" w:hAnsi="Times New Roman"/>
          <w:sz w:val="40"/>
          <w:szCs w:val="40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3A22A7" w:rsidRDefault="00994B41" w:rsidP="00F53E5F">
      <w:pPr>
        <w:pStyle w:val="10"/>
        <w:rPr>
          <w:rFonts w:ascii="Times New Roman" w:hAnsi="Times New Roman"/>
          <w:sz w:val="40"/>
          <w:szCs w:val="40"/>
        </w:rPr>
      </w:pPr>
    </w:p>
    <w:p w:rsidR="00994B41" w:rsidRDefault="00994B41" w:rsidP="003A22A7">
      <w:pPr>
        <w:pStyle w:val="10"/>
        <w:jc w:val="center"/>
        <w:rPr>
          <w:rFonts w:ascii="Times New Roman" w:hAnsi="Times New Roman"/>
          <w:sz w:val="40"/>
          <w:szCs w:val="40"/>
        </w:rPr>
      </w:pPr>
    </w:p>
    <w:p w:rsidR="00994B41" w:rsidRPr="003A22A7" w:rsidRDefault="00994B41" w:rsidP="003A22A7">
      <w:pPr>
        <w:pStyle w:val="10"/>
        <w:jc w:val="center"/>
        <w:rPr>
          <w:rFonts w:ascii="Times New Roman" w:hAnsi="Times New Roman"/>
          <w:sz w:val="40"/>
          <w:szCs w:val="40"/>
        </w:rPr>
      </w:pPr>
    </w:p>
    <w:p w:rsidR="00994B41" w:rsidRDefault="00994B41" w:rsidP="00F53E5F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Муниципальная программа</w:t>
      </w:r>
    </w:p>
    <w:p w:rsidR="00994B41" w:rsidRPr="00DA4CCE" w:rsidRDefault="00994B41" w:rsidP="0041758E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 xml:space="preserve">«Формирование </w:t>
      </w:r>
      <w:r>
        <w:rPr>
          <w:rFonts w:ascii="Times New Roman" w:hAnsi="Times New Roman"/>
          <w:sz w:val="40"/>
          <w:szCs w:val="40"/>
        </w:rPr>
        <w:t>современной</w:t>
      </w:r>
      <w:r w:rsidRPr="00DA4CCE">
        <w:rPr>
          <w:rFonts w:ascii="Times New Roman" w:hAnsi="Times New Roman"/>
          <w:sz w:val="40"/>
          <w:szCs w:val="40"/>
        </w:rPr>
        <w:t xml:space="preserve"> среды</w:t>
      </w:r>
      <w:r>
        <w:rPr>
          <w:rFonts w:ascii="Times New Roman" w:hAnsi="Times New Roman"/>
          <w:sz w:val="40"/>
          <w:szCs w:val="40"/>
        </w:rPr>
        <w:t xml:space="preserve"> с. Ильино – Поляна </w:t>
      </w:r>
      <w:r w:rsidRPr="00DA4CCE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сельского поселения Ильино - Полянский сельсовет </w:t>
      </w:r>
      <w:r w:rsidRPr="00194205">
        <w:rPr>
          <w:rFonts w:ascii="Times New Roman" w:hAnsi="Times New Roman"/>
          <w:sz w:val="40"/>
          <w:szCs w:val="40"/>
        </w:rPr>
        <w:t>муниципального района Благовещенский район</w:t>
      </w:r>
      <w:r>
        <w:rPr>
          <w:rFonts w:ascii="Times New Roman" w:hAnsi="Times New Roman"/>
          <w:sz w:val="40"/>
          <w:szCs w:val="40"/>
        </w:rPr>
        <w:t xml:space="preserve"> Республики Башкортостан</w:t>
      </w:r>
    </w:p>
    <w:p w:rsidR="00994B41" w:rsidRPr="00DA4CCE" w:rsidRDefault="00994B41" w:rsidP="00F53E5F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на 2018-2024</w:t>
      </w:r>
      <w:r w:rsidRPr="00DA4CCE">
        <w:rPr>
          <w:rFonts w:ascii="Times New Roman" w:hAnsi="Times New Roman"/>
          <w:sz w:val="40"/>
          <w:szCs w:val="40"/>
        </w:rPr>
        <w:t xml:space="preserve"> год</w:t>
      </w:r>
      <w:r>
        <w:rPr>
          <w:rFonts w:ascii="Times New Roman" w:hAnsi="Times New Roman"/>
          <w:sz w:val="40"/>
          <w:szCs w:val="40"/>
        </w:rPr>
        <w:t>ы»</w:t>
      </w: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F53E5F" w:rsidRDefault="00994B41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994B41" w:rsidRDefault="00994B41" w:rsidP="00633D92">
      <w:pPr>
        <w:pStyle w:val="10"/>
        <w:rPr>
          <w:rFonts w:ascii="Times New Roman" w:hAnsi="Times New Roman"/>
          <w:sz w:val="28"/>
          <w:szCs w:val="28"/>
        </w:rPr>
      </w:pPr>
    </w:p>
    <w:p w:rsidR="00994B41" w:rsidRPr="000067B3" w:rsidRDefault="00994B41" w:rsidP="00633D92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0067B3">
        <w:rPr>
          <w:rFonts w:ascii="Times New Roman" w:hAnsi="Times New Roman"/>
          <w:sz w:val="28"/>
          <w:szCs w:val="28"/>
        </w:rPr>
        <w:t>ПАСПОРТ</w:t>
      </w:r>
    </w:p>
    <w:p w:rsidR="00994B41" w:rsidRPr="00F53E5F" w:rsidRDefault="00994B41" w:rsidP="001E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</w:p>
    <w:p w:rsidR="00994B41" w:rsidRPr="00F53E5F" w:rsidRDefault="00994B41" w:rsidP="001E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«Формирование современной среды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F53E5F">
        <w:rPr>
          <w:rFonts w:ascii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>Ильино – 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на 2018- 2024</w:t>
      </w:r>
      <w:r w:rsidRPr="00F53E5F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94B41" w:rsidRPr="00F53E5F" w:rsidRDefault="00994B41" w:rsidP="001E4C5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94B41" w:rsidRPr="00F53E5F" w:rsidRDefault="00994B41" w:rsidP="001E4C5B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19" w:type="dxa"/>
        <w:jc w:val="center"/>
        <w:tblLook w:val="00A0"/>
      </w:tblPr>
      <w:tblGrid>
        <w:gridCol w:w="3295"/>
        <w:gridCol w:w="6024"/>
      </w:tblGrid>
      <w:tr w:rsidR="00994B41" w:rsidRPr="00F53E5F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94B41" w:rsidRPr="00F53E5F" w:rsidRDefault="00994B41" w:rsidP="00486C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Ильино – 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Башкортостан, в лице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главы Администрации сельского поселения муниципального района Благовещенский район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</w:tc>
      </w:tr>
      <w:tr w:rsidR="00994B41" w:rsidRPr="00F53E5F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объединения; заинтересованные лица; общественные организации;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одрядные организации.</w:t>
            </w:r>
          </w:p>
        </w:tc>
      </w:tr>
      <w:tr w:rsidR="00994B41" w:rsidRPr="00F53E5F">
        <w:trPr>
          <w:trHeight w:val="828"/>
          <w:jc w:val="center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F53E5F">
        <w:trPr>
          <w:trHeight w:val="276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4B41" w:rsidRPr="0094154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повышение качества и комфорта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современной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среды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Благовещенский район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Башкортостан;</w:t>
            </w:r>
          </w:p>
          <w:p w:rsidR="00994B41" w:rsidRPr="0094154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994B41" w:rsidRPr="0094154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повышение качеств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современной среды;</w:t>
            </w:r>
          </w:p>
          <w:p w:rsidR="00994B41" w:rsidRPr="0094154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совершенствовани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уровня и организация  благоустройства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для повышения комфортности проживания граждан в условиях сложившейся застройки;</w:t>
            </w:r>
          </w:p>
          <w:p w:rsidR="00994B41" w:rsidRPr="0094154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улучшение благоустройств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территорий муниципального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 муниципального района Благовещенский район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Республики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ашкортостан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0D7ECD" w:rsidRDefault="00994B41" w:rsidP="000C7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F53E5F">
        <w:trPr>
          <w:trHeight w:val="276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территорий общего пользования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 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ремонта и обеспечение комплексного благоустройства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новых и восстановление существующих мест отдыха 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привлечение населения к участию в благоустройстве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проведение ремонта и комплексного  обустройства  мест массового отдыха;</w:t>
            </w:r>
          </w:p>
          <w:p w:rsidR="00994B41" w:rsidRPr="00F53E5F" w:rsidRDefault="00994B41" w:rsidP="00BB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повышение уровня благоустройства территорий общего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4B41" w:rsidRPr="00F53E5F">
        <w:trPr>
          <w:trHeight w:val="1247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в отношен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ии которых проведены работы по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благоустройству, от общего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личества общественных территорий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приведенных в нормативное состояние;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на которых проведен ремонт асфальтобетонного покрытия, устройство тротуаров и парковочных мест;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на которых созданы комфортные условия для отдыха и досуга жителей, от общего количества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торий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, участвующих в Программе;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от общего количества территорий общего пользования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повышения уровня информирования о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ях по формированию современной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994B41" w:rsidRPr="00F53E5F">
        <w:trPr>
          <w:trHeight w:val="276"/>
          <w:jc w:val="center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994B41" w:rsidRPr="00341ABE">
        <w:trPr>
          <w:trHeight w:val="552"/>
          <w:jc w:val="center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>Прогнозируемый общий объем финансирования составляет 16700,00 тыс. рублей, в том числе: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>федеральный бюджет: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>13360,00 тыс. рублей;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>бюджет Республики Башкортостан: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>2505,00 тыс. рублей.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внебюджетные средства: 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>0,835 тыс. руб.;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 xml:space="preserve">из них 4700,00 тыс. руб. – на благоустройство общественных территорий (из федерального бюджета – 3760,00 тыс. руб., бюджета Республики Башкортостан – 0,705 тыс. руб., внебюджетные средства – 0,235 тыс. руб.), </w:t>
            </w:r>
          </w:p>
          <w:p w:rsidR="00994B41" w:rsidRPr="00A30E6E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E6E">
              <w:rPr>
                <w:rFonts w:ascii="Times New Roman" w:hAnsi="Times New Roman" w:cs="Times New Roman"/>
                <w:sz w:val="28"/>
                <w:szCs w:val="28"/>
              </w:rPr>
              <w:t>12000,00 тыс.руб.- на благоустройство дворовых территорий (из федерального бюджета – 9600,00 тыс. руб., бюджета Республики Башкортостан – 1800,00 тыс. руб., внебюджетные средства – 0,600 тыс. руб.),</w:t>
            </w:r>
          </w:p>
        </w:tc>
      </w:tr>
      <w:tr w:rsidR="00994B41" w:rsidRPr="00F53E5F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53E5F" w:rsidRDefault="00994B41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дворовых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в отношении которых будут проведены работы по благоустройству, от общего количества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дворовых территорий МКД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0 </w:t>
            </w:r>
            <w:r w:rsidRPr="00F53E5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%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количество дворовых территорий МКД , приведенных в нормативное состояние, составит 21 двор;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- 21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комплект проектно – сметной документации подготов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на выполнение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ремонта дворовых территорий МКД;</w:t>
            </w:r>
          </w:p>
          <w:p w:rsidR="00994B41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дорожного покрытия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дворовых  территорий МКД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0,2 га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8800</w:t>
              </w:r>
              <w:r w:rsidRPr="00747AB0">
                <w:rPr>
                  <w:rFonts w:ascii="Times New Roman" w:hAnsi="Times New Roman" w:cs="Times New Roman"/>
                  <w:sz w:val="28"/>
                  <w:szCs w:val="28"/>
                </w:rPr>
                <w:t xml:space="preserve"> кв. м</w:t>
              </w:r>
            </w:smartTag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количество граждан, которые будут обеспечены комфортными условиями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живания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достигнет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1181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обеспечение благоустройства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Ильино – Полянский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объекта знаковых и социально значимых мест;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 улучшение эстетического состояния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уровень информирования о мероприятиях по формированию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Ильино – Полянский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в ходе реализации Программы достигнет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100%;</w:t>
            </w:r>
          </w:p>
          <w:p w:rsidR="00994B41" w:rsidRPr="00F53E5F" w:rsidRDefault="00994B41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доля участия населения в мероприятиях, проводимых в рамках Программы, составит 100%</w:t>
            </w:r>
          </w:p>
        </w:tc>
      </w:tr>
    </w:tbl>
    <w:p w:rsidR="00994B41" w:rsidRPr="00F53E5F" w:rsidRDefault="00994B41" w:rsidP="001E4C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94B41" w:rsidRPr="00B240C2" w:rsidRDefault="00994B41" w:rsidP="001E4C5B">
      <w:pPr>
        <w:pStyle w:val="1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Характеристика текущего состояния сферы благоустройства в муниципальном образовании</w:t>
      </w:r>
    </w:p>
    <w:p w:rsidR="00994B41" w:rsidRPr="00F53E5F" w:rsidRDefault="00994B41" w:rsidP="001E4C5B">
      <w:pPr>
        <w:pStyle w:val="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806B64" w:rsidRDefault="00994B41" w:rsidP="00806B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64">
        <w:rPr>
          <w:rFonts w:ascii="Times New Roman" w:hAnsi="Times New Roman" w:cs="Times New Roman"/>
          <w:sz w:val="28"/>
          <w:szCs w:val="28"/>
        </w:rPr>
        <w:t>Село Ильино – Полян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6B64">
        <w:rPr>
          <w:rFonts w:ascii="Times New Roman" w:hAnsi="Times New Roman" w:cs="Times New Roman"/>
          <w:sz w:val="28"/>
          <w:szCs w:val="28"/>
        </w:rPr>
        <w:t xml:space="preserve"> является административным центром сельского поселения Ильино – Полянский сельсовет. </w:t>
      </w:r>
      <w:r>
        <w:rPr>
          <w:rFonts w:ascii="Times New Roman" w:hAnsi="Times New Roman" w:cs="Times New Roman"/>
          <w:sz w:val="28"/>
          <w:szCs w:val="28"/>
        </w:rPr>
        <w:t>Село Ильино – Поляна</w:t>
      </w:r>
      <w:r w:rsidRPr="00806B64">
        <w:rPr>
          <w:rFonts w:ascii="Times New Roman" w:hAnsi="Times New Roman" w:cs="Times New Roman"/>
          <w:sz w:val="28"/>
          <w:szCs w:val="28"/>
        </w:rPr>
        <w:t xml:space="preserve"> расположен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06B64">
        <w:rPr>
          <w:rFonts w:ascii="Times New Roman" w:hAnsi="Times New Roman" w:cs="Times New Roman"/>
          <w:sz w:val="28"/>
          <w:szCs w:val="28"/>
        </w:rPr>
        <w:t xml:space="preserve"> в 23 км. к Северу от г. Уфы и 15 км. до районного центра г. Благовещенска.</w:t>
      </w:r>
    </w:p>
    <w:p w:rsidR="00994B41" w:rsidRPr="00303444" w:rsidRDefault="00994B41" w:rsidP="00806B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B64">
        <w:rPr>
          <w:rFonts w:ascii="Times New Roman" w:hAnsi="Times New Roman" w:cs="Times New Roman"/>
          <w:sz w:val="28"/>
          <w:szCs w:val="28"/>
        </w:rPr>
        <w:t xml:space="preserve">           Общая площадь сельского поселения составляет 14576,5 га. Село</w:t>
      </w:r>
      <w:r w:rsidRPr="00303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Ильино – Поляна </w:t>
      </w:r>
      <w:r w:rsidRPr="00303444">
        <w:rPr>
          <w:rFonts w:ascii="Times New Roman" w:hAnsi="Times New Roman" w:cs="Times New Roman"/>
          <w:sz w:val="28"/>
          <w:szCs w:val="28"/>
        </w:rPr>
        <w:t xml:space="preserve">имеет компактную конфигурацию. </w:t>
      </w:r>
    </w:p>
    <w:p w:rsidR="00994B41" w:rsidRPr="00F53E5F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</w:t>
      </w:r>
      <w:r>
        <w:rPr>
          <w:rFonts w:ascii="Times New Roman" w:hAnsi="Times New Roman" w:cs="Times New Roman"/>
          <w:sz w:val="28"/>
          <w:szCs w:val="28"/>
        </w:rPr>
        <w:t xml:space="preserve">с. Ильино – Поляна </w:t>
      </w:r>
      <w:r w:rsidRPr="00F53E5F">
        <w:rPr>
          <w:rFonts w:ascii="Times New Roman" w:hAnsi="Times New Roman" w:cs="Times New Roman"/>
          <w:sz w:val="28"/>
          <w:szCs w:val="28"/>
        </w:rPr>
        <w:t xml:space="preserve">является повышения уровня благоустройства, создание безопасных и комфортных условий для проживания жителей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>.</w:t>
      </w:r>
    </w:p>
    <w:p w:rsidR="00994B41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Статус современного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во многом определяет уровень внешнего благоустройства и развитая инженерная инфраструктура.</w:t>
      </w:r>
    </w:p>
    <w:p w:rsidR="00994B41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20F8">
        <w:rPr>
          <w:rFonts w:ascii="Times New Roman" w:hAnsi="Times New Roman" w:cs="Times New Roman"/>
          <w:sz w:val="28"/>
          <w:szCs w:val="28"/>
        </w:rPr>
        <w:t xml:space="preserve"> </w:t>
      </w:r>
      <w:r w:rsidRPr="0009066B">
        <w:rPr>
          <w:rFonts w:ascii="Times New Roman" w:hAnsi="Times New Roman" w:cs="Times New Roman"/>
          <w:sz w:val="28"/>
          <w:szCs w:val="28"/>
        </w:rPr>
        <w:t xml:space="preserve">Благоустройство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с. Ильино – Поляна </w:t>
      </w:r>
      <w:r w:rsidRPr="0009066B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0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B41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7DE3">
        <w:rPr>
          <w:rFonts w:ascii="Times New Roman" w:hAnsi="Times New Roman" w:cs="Times New Roman"/>
          <w:sz w:val="28"/>
          <w:szCs w:val="28"/>
        </w:rPr>
        <w:t>Архитектурно – художественной и эстетической ролью являются наиболее це</w:t>
      </w:r>
      <w:r>
        <w:rPr>
          <w:rFonts w:ascii="Times New Roman" w:hAnsi="Times New Roman" w:cs="Times New Roman"/>
          <w:sz w:val="28"/>
          <w:szCs w:val="28"/>
        </w:rPr>
        <w:t xml:space="preserve">нные здания, сооружения, площадки </w:t>
      </w:r>
      <w:r w:rsidRPr="00F9000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с. Ильино – Поляна  1 </w:t>
      </w:r>
      <w:r w:rsidRPr="00F9000C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000C">
        <w:rPr>
          <w:rFonts w:ascii="Times New Roman" w:hAnsi="Times New Roman" w:cs="Times New Roman"/>
          <w:sz w:val="28"/>
          <w:szCs w:val="28"/>
        </w:rPr>
        <w:t xml:space="preserve"> общего пользования, площадью </w:t>
      </w:r>
      <w:r>
        <w:rPr>
          <w:rFonts w:ascii="Times New Roman" w:hAnsi="Times New Roman" w:cs="Times New Roman"/>
          <w:sz w:val="28"/>
          <w:szCs w:val="28"/>
        </w:rPr>
        <w:t>4000</w:t>
      </w:r>
      <w:r w:rsidRPr="00F9000C">
        <w:rPr>
          <w:rFonts w:ascii="Times New Roman" w:hAnsi="Times New Roman" w:cs="Times New Roman"/>
          <w:sz w:val="28"/>
          <w:szCs w:val="28"/>
        </w:rPr>
        <w:t xml:space="preserve"> кв. м</w:t>
      </w:r>
      <w:r>
        <w:rPr>
          <w:rFonts w:ascii="Times New Roman" w:hAnsi="Times New Roman" w:cs="Times New Roman"/>
          <w:sz w:val="28"/>
          <w:szCs w:val="28"/>
        </w:rPr>
        <w:t xml:space="preserve">., которая  </w:t>
      </w:r>
      <w:r w:rsidRPr="005E7DE3">
        <w:rPr>
          <w:rFonts w:ascii="Times New Roman" w:hAnsi="Times New Roman" w:cs="Times New Roman"/>
          <w:sz w:val="28"/>
          <w:szCs w:val="28"/>
        </w:rPr>
        <w:t xml:space="preserve">на сегодняшний  момент нуждаются в ремонте. </w:t>
      </w:r>
      <w:r>
        <w:rPr>
          <w:rFonts w:ascii="Times New Roman" w:hAnsi="Times New Roman" w:cs="Times New Roman"/>
          <w:sz w:val="28"/>
          <w:szCs w:val="28"/>
        </w:rPr>
        <w:t xml:space="preserve">Дорожная сеть общественной территории </w:t>
      </w:r>
      <w:r w:rsidRPr="005E7DE3">
        <w:rPr>
          <w:rFonts w:ascii="Times New Roman" w:hAnsi="Times New Roman" w:cs="Times New Roman"/>
          <w:sz w:val="28"/>
          <w:szCs w:val="28"/>
        </w:rPr>
        <w:t>пришл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E7DE3">
        <w:rPr>
          <w:rFonts w:ascii="Times New Roman" w:hAnsi="Times New Roman" w:cs="Times New Roman"/>
          <w:sz w:val="28"/>
          <w:szCs w:val="28"/>
        </w:rPr>
        <w:t xml:space="preserve"> в негодно</w:t>
      </w:r>
      <w:r>
        <w:rPr>
          <w:rFonts w:ascii="Times New Roman" w:hAnsi="Times New Roman" w:cs="Times New Roman"/>
          <w:sz w:val="28"/>
          <w:szCs w:val="28"/>
        </w:rPr>
        <w:t xml:space="preserve">сть. </w:t>
      </w:r>
    </w:p>
    <w:p w:rsidR="00994B41" w:rsidRPr="00303444" w:rsidRDefault="00994B41" w:rsidP="00C278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444">
        <w:rPr>
          <w:rFonts w:ascii="Times New Roman" w:hAnsi="Times New Roman" w:cs="Times New Roman"/>
          <w:sz w:val="28"/>
          <w:szCs w:val="28"/>
        </w:rPr>
        <w:t>На 1 января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03444">
        <w:rPr>
          <w:rFonts w:ascii="Times New Roman" w:hAnsi="Times New Roman" w:cs="Times New Roman"/>
          <w:sz w:val="28"/>
          <w:szCs w:val="28"/>
        </w:rPr>
        <w:t xml:space="preserve">г. расчетная численность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303444">
        <w:rPr>
          <w:rFonts w:ascii="Times New Roman" w:hAnsi="Times New Roman" w:cs="Times New Roman"/>
          <w:sz w:val="28"/>
          <w:szCs w:val="28"/>
        </w:rPr>
        <w:t xml:space="preserve"> населения по предварительной оценке составила </w:t>
      </w:r>
      <w:r>
        <w:rPr>
          <w:rFonts w:ascii="Times New Roman" w:hAnsi="Times New Roman" w:cs="Times New Roman"/>
          <w:sz w:val="28"/>
          <w:szCs w:val="28"/>
        </w:rPr>
        <w:t>3098</w:t>
      </w:r>
      <w:r w:rsidRPr="0030344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, из которых 33% сельского населения (995 человек) проживают в многоквартирных жилых домах.</w:t>
      </w:r>
    </w:p>
    <w:p w:rsidR="00994B41" w:rsidRDefault="00994B41" w:rsidP="00C278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66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сельском поселении</w:t>
      </w:r>
      <w:r w:rsidRPr="0009066B">
        <w:rPr>
          <w:rFonts w:ascii="Times New Roman" w:hAnsi="Times New Roman" w:cs="Times New Roman"/>
          <w:sz w:val="28"/>
          <w:szCs w:val="28"/>
        </w:rPr>
        <w:t xml:space="preserve"> насчитывается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09066B">
        <w:rPr>
          <w:rFonts w:ascii="Times New Roman" w:hAnsi="Times New Roman" w:cs="Times New Roman"/>
          <w:sz w:val="28"/>
          <w:szCs w:val="28"/>
        </w:rPr>
        <w:t xml:space="preserve"> многоквартирных домов общей площадью дворовых территорий </w:t>
      </w:r>
      <w:r>
        <w:rPr>
          <w:rFonts w:ascii="Times New Roman" w:hAnsi="Times New Roman" w:cs="Times New Roman"/>
          <w:sz w:val="28"/>
          <w:szCs w:val="28"/>
        </w:rPr>
        <w:t>8,8</w:t>
      </w:r>
      <w:r w:rsidRPr="0009066B">
        <w:rPr>
          <w:rFonts w:ascii="Times New Roman" w:hAnsi="Times New Roman" w:cs="Times New Roman"/>
          <w:sz w:val="28"/>
          <w:szCs w:val="28"/>
        </w:rPr>
        <w:t xml:space="preserve"> тыс. кв. м. </w:t>
      </w:r>
    </w:p>
    <w:p w:rsidR="00994B41" w:rsidRPr="0009066B" w:rsidRDefault="00994B41" w:rsidP="00C278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06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Все  жилые</w:t>
      </w:r>
      <w:r w:rsidRPr="0009066B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9066B">
        <w:rPr>
          <w:rFonts w:ascii="Times New Roman" w:hAnsi="Times New Roman" w:cs="Times New Roman"/>
          <w:sz w:val="28"/>
          <w:szCs w:val="28"/>
        </w:rPr>
        <w:t>введен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9066B">
        <w:rPr>
          <w:rFonts w:ascii="Times New Roman" w:hAnsi="Times New Roman" w:cs="Times New Roman"/>
          <w:sz w:val="28"/>
          <w:szCs w:val="28"/>
        </w:rPr>
        <w:t xml:space="preserve"> в эксплуатацию в </w:t>
      </w:r>
      <w:r w:rsidRPr="000F2C9A">
        <w:rPr>
          <w:rFonts w:ascii="Times New Roman" w:hAnsi="Times New Roman" w:cs="Times New Roman"/>
          <w:sz w:val="28"/>
          <w:szCs w:val="28"/>
        </w:rPr>
        <w:t>1960 - 1970</w:t>
      </w:r>
      <w:r w:rsidRPr="0009066B">
        <w:rPr>
          <w:rFonts w:ascii="Times New Roman" w:hAnsi="Times New Roman" w:cs="Times New Roman"/>
          <w:sz w:val="28"/>
          <w:szCs w:val="28"/>
        </w:rPr>
        <w:t xml:space="preserve">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</w:t>
      </w:r>
    </w:p>
    <w:p w:rsidR="00994B41" w:rsidRPr="00F53E5F" w:rsidRDefault="00994B41" w:rsidP="00C278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066B"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 xml:space="preserve">В существующем жилищном фонде на территории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994B41" w:rsidRPr="00F53E5F" w:rsidRDefault="00994B41" w:rsidP="00C278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</w:t>
      </w:r>
      <w:r>
        <w:rPr>
          <w:rFonts w:ascii="Times New Roman" w:hAnsi="Times New Roman" w:cs="Times New Roman"/>
          <w:sz w:val="28"/>
          <w:szCs w:val="28"/>
        </w:rPr>
        <w:t>о всех</w:t>
      </w:r>
      <w:r w:rsidRPr="00F53E5F">
        <w:rPr>
          <w:rFonts w:ascii="Times New Roman" w:hAnsi="Times New Roman" w:cs="Times New Roman"/>
          <w:sz w:val="28"/>
          <w:szCs w:val="28"/>
        </w:rPr>
        <w:t xml:space="preserve">  двор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F53E5F">
        <w:rPr>
          <w:rFonts w:ascii="Times New Roman" w:hAnsi="Times New Roman" w:cs="Times New Roman"/>
          <w:sz w:val="28"/>
          <w:szCs w:val="28"/>
        </w:rPr>
        <w:t xml:space="preserve"> отсутствует необходимый набор </w:t>
      </w:r>
      <w:r>
        <w:rPr>
          <w:rFonts w:ascii="Times New Roman" w:hAnsi="Times New Roman" w:cs="Times New Roman"/>
          <w:sz w:val="28"/>
          <w:szCs w:val="28"/>
        </w:rPr>
        <w:t>малых архитектурных форм</w:t>
      </w:r>
      <w:r w:rsidRPr="00F53E5F">
        <w:rPr>
          <w:rFonts w:ascii="Times New Roman" w:hAnsi="Times New Roman" w:cs="Times New Roman"/>
          <w:sz w:val="28"/>
          <w:szCs w:val="28"/>
        </w:rPr>
        <w:t xml:space="preserve">  и обустроенны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53E5F">
        <w:rPr>
          <w:rFonts w:ascii="Times New Roman" w:hAnsi="Times New Roman" w:cs="Times New Roman"/>
          <w:sz w:val="28"/>
          <w:szCs w:val="28"/>
        </w:rPr>
        <w:t xml:space="preserve"> детски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53E5F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53E5F">
        <w:rPr>
          <w:rFonts w:ascii="Times New Roman" w:hAnsi="Times New Roman" w:cs="Times New Roman"/>
          <w:sz w:val="28"/>
          <w:szCs w:val="28"/>
        </w:rPr>
        <w:t>.  Отсутствуют специально оборудованные стоянки для автомобилей, что п</w:t>
      </w:r>
      <w:r>
        <w:rPr>
          <w:rFonts w:ascii="Times New Roman" w:hAnsi="Times New Roman" w:cs="Times New Roman"/>
          <w:sz w:val="28"/>
          <w:szCs w:val="28"/>
        </w:rPr>
        <w:t>риводит к их хаотичной парковке</w:t>
      </w:r>
      <w:r w:rsidRPr="00F53E5F">
        <w:rPr>
          <w:rFonts w:ascii="Times New Roman" w:hAnsi="Times New Roman" w:cs="Times New Roman"/>
          <w:sz w:val="28"/>
          <w:szCs w:val="28"/>
        </w:rPr>
        <w:t>.</w:t>
      </w:r>
    </w:p>
    <w:p w:rsidR="00994B41" w:rsidRDefault="00994B41" w:rsidP="00C2788B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066B">
        <w:rPr>
          <w:rFonts w:ascii="Times New Roman" w:hAnsi="Times New Roman" w:cs="Times New Roman"/>
          <w:sz w:val="28"/>
          <w:szCs w:val="28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994B41" w:rsidRPr="00F53E5F" w:rsidRDefault="00994B41" w:rsidP="005E7DE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Реализация Программы позволит создать на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F53E5F">
        <w:rPr>
          <w:rFonts w:ascii="Times New Roman" w:hAnsi="Times New Roman" w:cs="Times New Roman"/>
          <w:sz w:val="28"/>
          <w:szCs w:val="28"/>
        </w:rPr>
        <w:t xml:space="preserve">территориях условия, благоприятно влияющие на психологическое состояние человека, повысить комфортность </w:t>
      </w:r>
      <w:r>
        <w:rPr>
          <w:rFonts w:ascii="Times New Roman" w:hAnsi="Times New Roman" w:cs="Times New Roman"/>
          <w:sz w:val="28"/>
          <w:szCs w:val="28"/>
        </w:rPr>
        <w:t>жителей села</w:t>
      </w:r>
      <w:r w:rsidRPr="00F53E5F">
        <w:rPr>
          <w:rFonts w:ascii="Times New Roman" w:hAnsi="Times New Roman" w:cs="Times New Roman"/>
          <w:sz w:val="28"/>
          <w:szCs w:val="28"/>
        </w:rPr>
        <w:t xml:space="preserve">, сформировать активную гражданскую позицию населения посредством его участия в благоустройстве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F53E5F">
        <w:rPr>
          <w:rFonts w:ascii="Times New Roman" w:hAnsi="Times New Roman" w:cs="Times New Roman"/>
          <w:sz w:val="28"/>
          <w:szCs w:val="28"/>
        </w:rPr>
        <w:t>территорий, повысить уровень и качество жизни</w:t>
      </w:r>
      <w:r>
        <w:rPr>
          <w:rFonts w:ascii="Times New Roman" w:hAnsi="Times New Roman" w:cs="Times New Roman"/>
          <w:sz w:val="28"/>
          <w:szCs w:val="28"/>
        </w:rPr>
        <w:t xml:space="preserve"> селян</w:t>
      </w:r>
      <w:r w:rsidRPr="00F53E5F">
        <w:rPr>
          <w:rFonts w:ascii="Times New Roman" w:hAnsi="Times New Roman" w:cs="Times New Roman"/>
          <w:sz w:val="28"/>
          <w:szCs w:val="28"/>
        </w:rPr>
        <w:t>.</w:t>
      </w:r>
    </w:p>
    <w:p w:rsidR="00994B41" w:rsidRPr="00A11ADE" w:rsidRDefault="00994B41" w:rsidP="005E7D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11ADE">
        <w:rPr>
          <w:rFonts w:ascii="Times New Roman" w:hAnsi="Times New Roman" w:cs="Times New Roman"/>
          <w:sz w:val="28"/>
          <w:szCs w:val="28"/>
        </w:rPr>
        <w:t>лагоустройст</w:t>
      </w:r>
      <w:r>
        <w:rPr>
          <w:rFonts w:ascii="Times New Roman" w:hAnsi="Times New Roman" w:cs="Times New Roman"/>
          <w:sz w:val="28"/>
          <w:szCs w:val="28"/>
        </w:rPr>
        <w:t xml:space="preserve">во общественных территорий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994B41" w:rsidRPr="00A11ADE" w:rsidRDefault="00994B41" w:rsidP="005E7D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994B41" w:rsidRPr="00A11ADE" w:rsidRDefault="00994B41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1ADE">
        <w:rPr>
          <w:rFonts w:ascii="Times New Roman" w:hAnsi="Times New Roman" w:cs="Times New Roman"/>
          <w:sz w:val="28"/>
          <w:szCs w:val="28"/>
        </w:rPr>
        <w:t xml:space="preserve">риски, связанные с изменением бюджетного законодательства; </w:t>
      </w:r>
    </w:p>
    <w:p w:rsidR="00994B41" w:rsidRPr="00A11ADE" w:rsidRDefault="00994B41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1ADE">
        <w:rPr>
          <w:rFonts w:ascii="Times New Roman" w:hAnsi="Times New Roman" w:cs="Times New Roman"/>
          <w:sz w:val="28"/>
          <w:szCs w:val="28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:rsidR="00994B41" w:rsidRPr="00A11ADE" w:rsidRDefault="00994B41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В таком случае муниципальная программа подлежит корректировке.</w:t>
      </w:r>
    </w:p>
    <w:p w:rsidR="00994B41" w:rsidRDefault="00994B41" w:rsidP="005E7D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Одним из приоритетов реализации программы является обеспечение надлежащего технического и санитарно-гигиенического состояния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A11ADE">
        <w:rPr>
          <w:rFonts w:ascii="Times New Roman" w:hAnsi="Times New Roman" w:cs="Times New Roman"/>
          <w:sz w:val="28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1ADE">
        <w:rPr>
          <w:rFonts w:ascii="Times New Roman" w:hAnsi="Times New Roman" w:cs="Times New Roman"/>
          <w:sz w:val="28"/>
          <w:szCs w:val="28"/>
        </w:rPr>
        <w:t xml:space="preserve"> создание комфортной </w:t>
      </w:r>
      <w:r>
        <w:rPr>
          <w:rFonts w:ascii="Times New Roman" w:hAnsi="Times New Roman" w:cs="Times New Roman"/>
          <w:sz w:val="28"/>
          <w:szCs w:val="28"/>
        </w:rPr>
        <w:t xml:space="preserve">зоны </w:t>
      </w:r>
      <w:r w:rsidRPr="00A11ADE">
        <w:rPr>
          <w:rFonts w:ascii="Times New Roman" w:hAnsi="Times New Roman" w:cs="Times New Roman"/>
          <w:sz w:val="28"/>
          <w:szCs w:val="28"/>
        </w:rPr>
        <w:t>для жизнедеятельности населения.</w:t>
      </w:r>
    </w:p>
    <w:p w:rsidR="00994B41" w:rsidRPr="00F53E5F" w:rsidRDefault="00994B41" w:rsidP="001E4C5B">
      <w:pPr>
        <w:pStyle w:val="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B240C2" w:rsidRDefault="00994B41" w:rsidP="001E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2.</w:t>
      </w:r>
      <w:r w:rsidRPr="00B240C2">
        <w:rPr>
          <w:rFonts w:ascii="Times New Roman" w:hAnsi="Times New Roman" w:cs="Times New Roman"/>
          <w:sz w:val="28"/>
          <w:szCs w:val="28"/>
        </w:rPr>
        <w:tab/>
        <w:t>Приоритеты региональной политики в сфере благоустройства, формулировка целей и постановка задач программы</w:t>
      </w:r>
    </w:p>
    <w:p w:rsidR="00994B41" w:rsidRPr="00F53E5F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F53E5F" w:rsidRDefault="00994B41" w:rsidP="006B0B7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994B41" w:rsidRPr="00F53E5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комфортности условий проживания граждан;</w:t>
      </w:r>
    </w:p>
    <w:p w:rsidR="00994B41" w:rsidRPr="00F53E5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благоустройство территорий.</w:t>
      </w:r>
    </w:p>
    <w:p w:rsidR="00994B41" w:rsidRPr="004744CF" w:rsidRDefault="00994B41" w:rsidP="006B0B7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При разработке мероприятий Программы сформированы и определены основные цели и задачи.</w:t>
      </w:r>
    </w:p>
    <w:p w:rsidR="00994B41" w:rsidRPr="004744CF" w:rsidRDefault="00994B41" w:rsidP="006B0B76">
      <w:pPr>
        <w:pStyle w:val="fn2r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Целью реализации Программы является формирование городской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дворовых территорий многоквартирных домов, входящих в перечень минимальных и дополнительных видов работ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4744CF">
        <w:rPr>
          <w:rFonts w:ascii="Times New Roman" w:hAnsi="Times New Roman" w:cs="Times New Roman"/>
          <w:sz w:val="28"/>
          <w:szCs w:val="28"/>
        </w:rPr>
        <w:t xml:space="preserve"> общественных территорий в соответствии с </w:t>
      </w:r>
      <w:r>
        <w:rPr>
          <w:rFonts w:ascii="Times New Roman" w:hAnsi="Times New Roman" w:cs="Times New Roman"/>
          <w:sz w:val="28"/>
          <w:szCs w:val="28"/>
        </w:rPr>
        <w:t>Порядком</w:t>
      </w:r>
      <w:r w:rsidRPr="004744CF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4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744CF">
        <w:rPr>
          <w:rFonts w:ascii="Times New Roman" w:hAnsi="Times New Roman" w:cs="Times New Roman"/>
          <w:sz w:val="28"/>
          <w:szCs w:val="28"/>
        </w:rPr>
        <w:t>еспублик</w:t>
      </w:r>
      <w:r>
        <w:rPr>
          <w:rFonts w:ascii="Times New Roman" w:hAnsi="Times New Roman" w:cs="Times New Roman"/>
          <w:sz w:val="28"/>
          <w:szCs w:val="28"/>
        </w:rPr>
        <w:t>и Башкортостан</w:t>
      </w:r>
      <w:r w:rsidRPr="004744CF">
        <w:rPr>
          <w:rFonts w:ascii="Times New Roman" w:hAnsi="Times New Roman" w:cs="Times New Roman"/>
          <w:sz w:val="28"/>
          <w:szCs w:val="28"/>
        </w:rPr>
        <w:t>:</w:t>
      </w:r>
    </w:p>
    <w:p w:rsidR="00994B41" w:rsidRPr="004744CF" w:rsidRDefault="00994B41" w:rsidP="006B0B76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включающей:</w:t>
      </w:r>
    </w:p>
    <w:p w:rsidR="00994B41" w:rsidRPr="004744CF" w:rsidRDefault="00994B41" w:rsidP="006B0B76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архитектурно-планировочную организацию территории (ремонт внутриквартальных проездов с организацией парковочных мест, пешеходных дорожек, благоустройство и техническое оснащение детских площадок);</w:t>
      </w:r>
    </w:p>
    <w:p w:rsidR="00994B41" w:rsidRPr="004744CF" w:rsidRDefault="00994B41" w:rsidP="006B0B76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освещение территорий при наличии технической возможности;</w:t>
      </w:r>
    </w:p>
    <w:p w:rsidR="00994B41" w:rsidRPr="004744CF" w:rsidRDefault="00994B41" w:rsidP="006B0B76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размещение малых архитектурных форм и объектов городского дизайна (скамеек, оборудования спортивно-игровых площадок).</w:t>
      </w:r>
    </w:p>
    <w:p w:rsidR="00994B41" w:rsidRPr="004744CF" w:rsidRDefault="00994B41" w:rsidP="006B0B76">
      <w:pPr>
        <w:pStyle w:val="fn2r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Перед началом работ по комплексному благоустройству двора разрабатывается эскизный проект мероприятий,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994B41" w:rsidRPr="004744CF" w:rsidRDefault="00994B41" w:rsidP="006B0B76">
      <w:pPr>
        <w:pStyle w:val="fn2r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Основными задачами Программы являются:</w:t>
      </w:r>
    </w:p>
    <w:p w:rsidR="00994B41" w:rsidRPr="004744CF" w:rsidRDefault="00994B41" w:rsidP="006B0B7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выполнение ремонта и благоустройства дворовых территорий;</w:t>
      </w:r>
    </w:p>
    <w:p w:rsidR="00994B41" w:rsidRPr="004744CF" w:rsidRDefault="00994B41" w:rsidP="006B0B7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выполнение ремонта общественных территорий;</w:t>
      </w:r>
    </w:p>
    <w:p w:rsidR="00994B41" w:rsidRPr="004744CF" w:rsidRDefault="00994B41" w:rsidP="006B0B7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- приоритетное направление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4744CF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Ильино – Полянский сельсовет</w:t>
      </w:r>
      <w:r w:rsidRPr="004744CF">
        <w:rPr>
          <w:rFonts w:ascii="Times New Roman" w:hAnsi="Times New Roman" w:cs="Times New Roman"/>
          <w:sz w:val="28"/>
          <w:szCs w:val="28"/>
        </w:rPr>
        <w:t xml:space="preserve"> муниципального района Благовещенский район Республики Башкортостан.</w:t>
      </w:r>
    </w:p>
    <w:p w:rsidR="00994B41" w:rsidRPr="004744CF" w:rsidRDefault="00994B41" w:rsidP="006B0B7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доля дворовых территорий МКД, в отношении которых проведены работы по благоустройству, от общего количества дворовых территорий МКД;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количество дворовых территорий МКД, приведенных в нормативное состояние;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доля дворовых территорий, на которых проведен ремонт асфальтобетонного покрытия, устройство тротуаров и парковочных мест;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доля общественных территорий муниципального образования, от общего количества территорий общего пользования муниципального образования;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- повышение уровня информирования о мероприятиях по формированию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4744CF">
        <w:rPr>
          <w:rFonts w:ascii="Times New Roman" w:hAnsi="Times New Roman" w:cs="Times New Roman"/>
          <w:sz w:val="28"/>
          <w:szCs w:val="28"/>
        </w:rPr>
        <w:t>;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доля участия населения в мероприятиях, проводимых в рамках Программы.</w:t>
      </w:r>
    </w:p>
    <w:p w:rsidR="00994B41" w:rsidRPr="004744CF" w:rsidRDefault="00994B41" w:rsidP="006B0B7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 Сведения о показателях (индикаторах) Программы представлены в приложении № 1 к Программе.</w:t>
      </w:r>
    </w:p>
    <w:p w:rsidR="00994B41" w:rsidRPr="004744CF" w:rsidRDefault="00994B41" w:rsidP="006B0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4744CF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4744CF" w:rsidRDefault="00994B41" w:rsidP="001A03A5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Прогноз ожидаемых результатов реализации Программы</w:t>
      </w:r>
    </w:p>
    <w:p w:rsidR="00994B41" w:rsidRPr="00B240C2" w:rsidRDefault="00994B41" w:rsidP="001E4C5B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В результате реализации программных мероприятий к каждой дворовой территор</w:t>
      </w:r>
      <w:r>
        <w:rPr>
          <w:rFonts w:ascii="Times New Roman" w:hAnsi="Times New Roman" w:cs="Times New Roman"/>
          <w:sz w:val="28"/>
          <w:szCs w:val="28"/>
        </w:rPr>
        <w:t>ии, включенной в П</w:t>
      </w:r>
      <w:r w:rsidRPr="00F53E5F">
        <w:rPr>
          <w:rFonts w:ascii="Times New Roman" w:hAnsi="Times New Roman" w:cs="Times New Roman"/>
          <w:sz w:val="28"/>
          <w:szCs w:val="28"/>
        </w:rPr>
        <w:t>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В результате реализации мероприятий, предусмотренных муниципальной программой, планируется: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уровня благоустройства дворовых территорий;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- повышение уровня благоустройства </w:t>
      </w:r>
      <w:r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F53E5F">
        <w:rPr>
          <w:rFonts w:ascii="Times New Roman" w:hAnsi="Times New Roman" w:cs="Times New Roman"/>
          <w:sz w:val="28"/>
          <w:szCs w:val="28"/>
        </w:rPr>
        <w:t>;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- обеспечение комфортности проживания жителей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Pr="00F53E5F">
        <w:rPr>
          <w:rFonts w:ascii="Times New Roman" w:hAnsi="Times New Roman" w:cs="Times New Roman"/>
          <w:sz w:val="28"/>
          <w:szCs w:val="28"/>
        </w:rPr>
        <w:t>;</w:t>
      </w:r>
    </w:p>
    <w:p w:rsidR="00994B41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994B41" w:rsidRDefault="00994B41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F53E5F" w:rsidRDefault="00994B41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1509C3" w:rsidRDefault="00994B41" w:rsidP="001A03A5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509C3">
        <w:rPr>
          <w:rFonts w:ascii="Times New Roman" w:hAnsi="Times New Roman" w:cs="Times New Roman"/>
          <w:sz w:val="28"/>
          <w:szCs w:val="28"/>
        </w:rPr>
        <w:t>Объем средств, необходимых на реализацию Программы</w:t>
      </w:r>
    </w:p>
    <w:p w:rsidR="00994B41" w:rsidRPr="001509C3" w:rsidRDefault="00994B41" w:rsidP="001A03A5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4B41" w:rsidRPr="00E52326" w:rsidRDefault="00994B41" w:rsidP="005903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финансовых ресурсов составит в целом </w:t>
      </w:r>
      <w:r w:rsidRPr="00E52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16700</w:t>
      </w:r>
      <w:r w:rsidRPr="00E52326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B41" w:rsidRPr="00E52326" w:rsidRDefault="00994B41" w:rsidP="005903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9C3">
        <w:rPr>
          <w:rFonts w:ascii="Times New Roman" w:hAnsi="Times New Roman" w:cs="Times New Roman"/>
          <w:sz w:val="28"/>
          <w:szCs w:val="28"/>
        </w:rPr>
        <w:t xml:space="preserve">Финансирование осуществляется за счет средств федерального бюджета </w:t>
      </w:r>
      <w:r>
        <w:rPr>
          <w:rFonts w:ascii="Times New Roman" w:hAnsi="Times New Roman" w:cs="Times New Roman"/>
          <w:sz w:val="28"/>
          <w:szCs w:val="28"/>
        </w:rPr>
        <w:t>13360,00 тыс</w:t>
      </w:r>
      <w:r w:rsidRPr="00E52326">
        <w:rPr>
          <w:rFonts w:ascii="Times New Roman" w:hAnsi="Times New Roman" w:cs="Times New Roman"/>
          <w:sz w:val="28"/>
          <w:szCs w:val="28"/>
        </w:rPr>
        <w:t>. рублей;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326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52326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2505,00 тыс. рублей внебюджетных средств 835,00</w:t>
      </w:r>
      <w:r w:rsidRPr="00E52326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994B41" w:rsidRDefault="00994B41" w:rsidP="005903C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52326">
        <w:rPr>
          <w:rFonts w:ascii="Times New Roman" w:hAnsi="Times New Roman" w:cs="Times New Roman"/>
          <w:sz w:val="28"/>
          <w:szCs w:val="28"/>
        </w:rPr>
        <w:t xml:space="preserve">из них </w:t>
      </w:r>
      <w:r>
        <w:rPr>
          <w:rFonts w:ascii="Times New Roman" w:hAnsi="Times New Roman" w:cs="Times New Roman"/>
          <w:sz w:val="28"/>
          <w:szCs w:val="28"/>
        </w:rPr>
        <w:t>4700,00</w:t>
      </w:r>
      <w:r w:rsidRPr="00E52326">
        <w:rPr>
          <w:rFonts w:ascii="Times New Roman" w:hAnsi="Times New Roman" w:cs="Times New Roman"/>
          <w:sz w:val="28"/>
          <w:szCs w:val="28"/>
        </w:rPr>
        <w:t xml:space="preserve"> тыс. 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32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 благоустройство общественной</w:t>
      </w:r>
      <w:r w:rsidRPr="00E52326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 (из федерального бюджета – 3760,00 тыс. руб., бюджета Республики Башкортостан – 705,00 тыс. руб., внебюджетные средства – 235,00 тыс. руб.)</w:t>
      </w:r>
      <w:r w:rsidRPr="00E52326">
        <w:rPr>
          <w:rFonts w:ascii="Times New Roman" w:hAnsi="Times New Roman" w:cs="Times New Roman"/>
          <w:sz w:val="28"/>
          <w:szCs w:val="28"/>
        </w:rPr>
        <w:t>,</w:t>
      </w:r>
    </w:p>
    <w:p w:rsidR="00994B41" w:rsidRDefault="00994B41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9C3">
        <w:rPr>
          <w:rFonts w:ascii="Times New Roman" w:hAnsi="Times New Roman" w:cs="Times New Roman"/>
          <w:sz w:val="28"/>
          <w:szCs w:val="28"/>
        </w:rPr>
        <w:t xml:space="preserve">и определяется соглашением между Администрацией Муниципального района Благовещенский район Республики Башкортостан, Администрацией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509C3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Ильино -Полянский сельсовет </w:t>
      </w:r>
      <w:r w:rsidRPr="001509C3">
        <w:rPr>
          <w:rFonts w:ascii="Times New Roman" w:hAnsi="Times New Roman" w:cs="Times New Roman"/>
          <w:sz w:val="28"/>
          <w:szCs w:val="28"/>
        </w:rPr>
        <w:t xml:space="preserve"> муниципального района Благовещенский район Республики Башкортостан и Министерством жилищно-коммунального хозяйства Республики Башкортостан. Информация об объемах финансовых ресурсов, необходимых для реализации Программы, с разбивкой по источникам финансовых ресурсов содержится в приложении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509C3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994B41" w:rsidRPr="00F53E5F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B240C2" w:rsidRDefault="00994B41" w:rsidP="00E97AA9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Перечень мероприятий Программы</w:t>
      </w:r>
    </w:p>
    <w:p w:rsidR="00994B41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A148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3A5765">
        <w:rPr>
          <w:rFonts w:ascii="Times New Roman" w:hAnsi="Times New Roman" w:cs="Times New Roman"/>
          <w:sz w:val="28"/>
          <w:szCs w:val="28"/>
        </w:rPr>
        <w:t>Основу Программы составляет ремонт и благоустройство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</w:t>
      </w:r>
      <w:r w:rsidRPr="003A5765">
        <w:rPr>
          <w:rFonts w:ascii="Times New Roman" w:hAnsi="Times New Roman" w:cs="Times New Roman"/>
          <w:sz w:val="28"/>
          <w:szCs w:val="28"/>
        </w:rPr>
        <w:t>.</w:t>
      </w:r>
    </w:p>
    <w:p w:rsidR="00994B41" w:rsidRPr="00EB0BAD" w:rsidRDefault="00994B41" w:rsidP="00A14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BAD">
        <w:rPr>
          <w:rFonts w:ascii="Times New Roman" w:hAnsi="Times New Roman" w:cs="Times New Roman"/>
          <w:sz w:val="28"/>
          <w:szCs w:val="28"/>
        </w:rPr>
        <w:t xml:space="preserve">  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общественных территорий для инвалидов и других маломобильных групп населения.</w:t>
      </w:r>
    </w:p>
    <w:p w:rsidR="00994B41" w:rsidRPr="00F53E5F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B240C2" w:rsidRDefault="00994B41" w:rsidP="00E97AA9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Срок реали</w:t>
      </w:r>
      <w:r>
        <w:rPr>
          <w:rFonts w:ascii="Times New Roman" w:hAnsi="Times New Roman" w:cs="Times New Roman"/>
          <w:sz w:val="28"/>
          <w:szCs w:val="28"/>
        </w:rPr>
        <w:t>зации настоящей  Программы  2018-2024</w:t>
      </w:r>
      <w:r w:rsidRPr="00B240C2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994B41" w:rsidRPr="00F53E5F" w:rsidRDefault="00994B41" w:rsidP="001E4C5B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994B41" w:rsidRDefault="00994B41" w:rsidP="00A148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предусмотрена на 2018-2024</w:t>
      </w:r>
      <w:r w:rsidRPr="00F53E5F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53E5F">
        <w:rPr>
          <w:rFonts w:ascii="Times New Roman" w:hAnsi="Times New Roman" w:cs="Times New Roman"/>
          <w:sz w:val="28"/>
          <w:szCs w:val="28"/>
        </w:rPr>
        <w:t xml:space="preserve"> без выделения этапов.</w:t>
      </w:r>
    </w:p>
    <w:p w:rsidR="00994B41" w:rsidRDefault="00994B41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BB595D" w:rsidRDefault="00994B41" w:rsidP="001E4C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595D">
        <w:rPr>
          <w:rFonts w:ascii="Times New Roman" w:hAnsi="Times New Roman" w:cs="Times New Roman"/>
          <w:sz w:val="28"/>
          <w:szCs w:val="28"/>
        </w:rPr>
        <w:t xml:space="preserve">Объем видов работ по </w:t>
      </w:r>
      <w:r w:rsidRPr="00BB595D">
        <w:rPr>
          <w:rFonts w:ascii="Times New Roman" w:hAnsi="Times New Roman" w:cs="Times New Roman"/>
          <w:sz w:val="28"/>
          <w:szCs w:val="28"/>
          <w:lang w:eastAsia="ru-RU"/>
        </w:rPr>
        <w:t xml:space="preserve">благоустройству общественных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дворовых </w:t>
      </w:r>
      <w:r w:rsidRPr="00BB595D">
        <w:rPr>
          <w:rFonts w:ascii="Times New Roman" w:hAnsi="Times New Roman" w:cs="Times New Roman"/>
          <w:sz w:val="28"/>
          <w:szCs w:val="28"/>
          <w:lang w:eastAsia="ru-RU"/>
        </w:rPr>
        <w:t xml:space="preserve">территорий </w:t>
      </w:r>
    </w:p>
    <w:p w:rsidR="00994B41" w:rsidRDefault="00994B41" w:rsidP="00A148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Для поддержания </w:t>
      </w:r>
      <w:r>
        <w:rPr>
          <w:rFonts w:ascii="Times New Roman" w:hAnsi="Times New Roman" w:cs="Times New Roman"/>
          <w:sz w:val="28"/>
          <w:szCs w:val="28"/>
        </w:rPr>
        <w:t>общественных и дворовых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</w:t>
      </w:r>
      <w:r>
        <w:rPr>
          <w:rFonts w:ascii="Times New Roman" w:hAnsi="Times New Roman" w:cs="Times New Roman"/>
          <w:sz w:val="28"/>
          <w:szCs w:val="28"/>
        </w:rPr>
        <w:t>ости разработана настоящая П</w:t>
      </w:r>
      <w:r w:rsidRPr="00A11ADE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1ADE">
        <w:rPr>
          <w:rFonts w:ascii="Times New Roman" w:hAnsi="Times New Roman" w:cs="Times New Roman"/>
          <w:sz w:val="28"/>
          <w:szCs w:val="28"/>
        </w:rPr>
        <w:t>которой предусматривается целенаправленная работа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общественных  территорий 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исходя из: </w:t>
      </w:r>
    </w:p>
    <w:p w:rsidR="00994B41" w:rsidRPr="006C2AD9" w:rsidRDefault="00994B41" w:rsidP="006C2AD9">
      <w:pPr>
        <w:pStyle w:val="ConsPlusNormal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1A8B">
        <w:rPr>
          <w:rFonts w:ascii="Times New Roman" w:hAnsi="Times New Roman" w:cs="Times New Roman"/>
          <w:sz w:val="28"/>
          <w:szCs w:val="28"/>
        </w:rPr>
        <w:t>минимального</w:t>
      </w:r>
      <w:r>
        <w:rPr>
          <w:rFonts w:ascii="Times New Roman" w:hAnsi="Times New Roman" w:cs="Times New Roman"/>
          <w:sz w:val="28"/>
          <w:szCs w:val="28"/>
        </w:rPr>
        <w:t xml:space="preserve"> перечня работ</w:t>
      </w:r>
      <w:r w:rsidRPr="00A11ADE">
        <w:rPr>
          <w:rFonts w:ascii="Times New Roman" w:hAnsi="Times New Roman" w:cs="Times New Roman"/>
          <w:sz w:val="28"/>
          <w:szCs w:val="28"/>
        </w:rPr>
        <w:t>:</w:t>
      </w:r>
    </w:p>
    <w:p w:rsidR="00994B41" w:rsidRDefault="00994B41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 общественных территорий;</w:t>
      </w:r>
    </w:p>
    <w:p w:rsidR="00994B41" w:rsidRDefault="00994B41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994B41" w:rsidRPr="007A3F5B" w:rsidRDefault="00994B41" w:rsidP="001E4C5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(к</w:t>
      </w:r>
      <w:r w:rsidRPr="007A3F5B">
        <w:rPr>
          <w:rFonts w:ascii="Times New Roman" w:hAnsi="Times New Roman" w:cs="Times New Roman"/>
          <w:sz w:val="28"/>
          <w:szCs w:val="28"/>
        </w:rPr>
        <w:t xml:space="preserve"> минимальному перечню работ прилагаются визуализированные образцы элементов благоустройства, предлагаемые к размещению на дворовой территории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73EB4">
        <w:rPr>
          <w:rFonts w:ascii="Times New Roman" w:hAnsi="Times New Roman" w:cs="Times New Roman"/>
          <w:sz w:val="28"/>
          <w:szCs w:val="28"/>
        </w:rPr>
        <w:t>;</w:t>
      </w:r>
    </w:p>
    <w:p w:rsidR="00994B41" w:rsidRDefault="00994B41" w:rsidP="001E4C5B">
      <w:pPr>
        <w:pStyle w:val="ConsPlusNormal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41A8B">
        <w:rPr>
          <w:rFonts w:ascii="Times New Roman" w:hAnsi="Times New Roman" w:cs="Times New Roman"/>
          <w:sz w:val="28"/>
          <w:szCs w:val="28"/>
        </w:rPr>
        <w:t xml:space="preserve">ополнительного </w:t>
      </w:r>
      <w:r>
        <w:rPr>
          <w:rFonts w:ascii="Times New Roman" w:hAnsi="Times New Roman" w:cs="Times New Roman"/>
          <w:sz w:val="28"/>
          <w:szCs w:val="28"/>
        </w:rPr>
        <w:t>перечня работ:</w:t>
      </w:r>
    </w:p>
    <w:p w:rsidR="00994B41" w:rsidRDefault="00994B41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994B41" w:rsidRDefault="00994B41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спортивных тренажеров</w:t>
      </w:r>
    </w:p>
    <w:p w:rsidR="00994B41" w:rsidRDefault="00994B41" w:rsidP="00CA13C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Твердое покрытие </w:t>
      </w:r>
      <w:r w:rsidRPr="00194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общественной территории, обустройство  </w:t>
      </w:r>
      <w:r w:rsidRPr="00194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пешеходных дорожек (Приложение 8).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B41" w:rsidRDefault="00994B41" w:rsidP="001E4C5B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Перед началом работ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и дворовых  территорий  </w:t>
      </w:r>
      <w:r w:rsidRPr="004744CF">
        <w:rPr>
          <w:rFonts w:ascii="Times New Roman" w:hAnsi="Times New Roman" w:cs="Times New Roman"/>
          <w:sz w:val="28"/>
          <w:szCs w:val="28"/>
        </w:rPr>
        <w:t xml:space="preserve"> разрабатывается эскизный проект мероприятий, а при необходимости - рабочий проект. </w:t>
      </w:r>
    </w:p>
    <w:p w:rsidR="00994B41" w:rsidRPr="004744CF" w:rsidRDefault="00994B41" w:rsidP="001E4C5B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B240C2" w:rsidRDefault="00994B41" w:rsidP="00063CE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Услови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44CF">
        <w:rPr>
          <w:rFonts w:ascii="Times New Roman" w:hAnsi="Times New Roman" w:cs="Times New Roman"/>
          <w:sz w:val="28"/>
          <w:szCs w:val="28"/>
        </w:rPr>
        <w:t xml:space="preserve"> о финансовом участии собственников помещений в</w:t>
      </w:r>
      <w:r w:rsidRPr="00BB0119">
        <w:rPr>
          <w:rFonts w:ascii="Times New Roman" w:hAnsi="Times New Roman" w:cs="Times New Roman"/>
          <w:sz w:val="28"/>
          <w:szCs w:val="28"/>
        </w:rPr>
        <w:t xml:space="preserve">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>
        <w:rPr>
          <w:rFonts w:ascii="Times New Roman" w:hAnsi="Times New Roman" w:cs="Times New Roman"/>
          <w:sz w:val="28"/>
          <w:szCs w:val="28"/>
        </w:rPr>
        <w:t xml:space="preserve"> в реализации Программы</w:t>
      </w:r>
      <w:r w:rsidRPr="00B240C2">
        <w:rPr>
          <w:rFonts w:ascii="Times New Roman" w:hAnsi="Times New Roman" w:cs="Times New Roman"/>
          <w:sz w:val="28"/>
          <w:szCs w:val="28"/>
        </w:rPr>
        <w:t xml:space="preserve"> и порядок аккумулирования и расходования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40C2">
        <w:rPr>
          <w:rFonts w:ascii="Times New Roman" w:hAnsi="Times New Roman" w:cs="Times New Roman"/>
          <w:sz w:val="28"/>
          <w:szCs w:val="28"/>
        </w:rPr>
        <w:t xml:space="preserve"> направляемых на выполнение минимального и дополнительного перечня работ</w:t>
      </w:r>
    </w:p>
    <w:p w:rsidR="00994B41" w:rsidRDefault="00994B41" w:rsidP="00063C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94B41" w:rsidRDefault="00994B41" w:rsidP="00063CE4">
      <w:pPr>
        <w:tabs>
          <w:tab w:val="left" w:pos="720"/>
        </w:tabs>
        <w:suppressAutoHyphens/>
        <w:autoSpaceDN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  <w:lang w:eastAsia="ru-RU"/>
        </w:rPr>
      </w:pP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Настоящ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ая Программа 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устанавливает услови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>е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 о 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финансовом 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участи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и 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в реализации мероприятий по благоустройству дворовой территории в рамках минимального и дополнительного перечней работ по благоустройству, в том числе о форме и доле такого участия.</w:t>
      </w:r>
    </w:p>
    <w:p w:rsidR="00994B41" w:rsidRPr="004744CF" w:rsidRDefault="00994B41" w:rsidP="00063CE4">
      <w:pPr>
        <w:pStyle w:val="Standard"/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Минимальная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 устанавливается в размере 5%</w:t>
      </w:r>
      <w:r>
        <w:rPr>
          <w:rFonts w:ascii="Times New Roman" w:hAnsi="Times New Roman" w:cs="Times New Roman"/>
          <w:sz w:val="28"/>
          <w:szCs w:val="28"/>
        </w:rPr>
        <w:t xml:space="preserve"> от стоимости мероприятий по благоустройству.</w:t>
      </w:r>
    </w:p>
    <w:p w:rsidR="00994B41" w:rsidRPr="004744CF" w:rsidRDefault="00994B41" w:rsidP="00063CE4">
      <w:pPr>
        <w:pStyle w:val="Standard"/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специальный счет, открытый в порядке, установленным муниципальным образованием. 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 в виде процента от стоимости затрат на его реализацию.</w:t>
      </w:r>
    </w:p>
    <w:p w:rsidR="00994B41" w:rsidRPr="004744CF" w:rsidRDefault="00994B41" w:rsidP="00063C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Финансовые средства перечисляются в срок 10 дней до даты начала работ по благоустройству дворовой территории, указанной в соответствующем муниципальном контракте, в котором указываются последствия неисполнения данного обязательства.</w:t>
      </w:r>
    </w:p>
    <w:p w:rsidR="00994B41" w:rsidRPr="004744CF" w:rsidRDefault="00994B41" w:rsidP="00063C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Ведение учета поступающих средств в разрезе многоквартирных домов, дворовые территории которых подлежат благоустройству, осуществляется исполнителем Программы путем ежемесячного опубликования указанных данных на сайте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4744CF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Ильино – Полянский сельсовет</w:t>
      </w:r>
      <w:r w:rsidRPr="004744CF">
        <w:rPr>
          <w:rFonts w:ascii="Times New Roman" w:hAnsi="Times New Roman" w:cs="Times New Roman"/>
          <w:sz w:val="28"/>
          <w:szCs w:val="28"/>
        </w:rPr>
        <w:t xml:space="preserve"> муниципального района Благовещенский район Республики Башкортостан и направление их в этот же срок в адрес общественной комиссии.</w:t>
      </w:r>
    </w:p>
    <w:p w:rsidR="00994B41" w:rsidRPr="004744CF" w:rsidRDefault="00994B41" w:rsidP="00063CE4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  <w:lang w:eastAsia="ru-RU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На основании протокола общего собрания собственников помещений в МКД, управляющая компания осуществляет начисление по статье «Софинансирование благоустройства дворовых территорий» и выставляет начисленную сумму отдельной строкой к уплате в платежных документах. Поступившие денежные средства аккумулируются в управляющей компании и перечисляются на лицевой счет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4744CF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Ильино – Полянский сельсовет  </w:t>
      </w:r>
      <w:r w:rsidRPr="004744CF"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 Республики Башкортостан.</w:t>
      </w:r>
    </w:p>
    <w:p w:rsidR="00994B41" w:rsidRPr="00E22B20" w:rsidRDefault="00994B41" w:rsidP="00063CE4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  <w:lang w:eastAsia="ru-RU"/>
        </w:rPr>
      </w:pP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Финансовое участие 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заинтересованных лиц 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в выполнении мероприятий по благоустройству дворовых территорий подтверждается документально.</w:t>
      </w:r>
    </w:p>
    <w:p w:rsidR="00994B41" w:rsidRPr="00E22B20" w:rsidRDefault="00994B41" w:rsidP="00063CE4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  <w:lang w:eastAsia="ru-RU"/>
        </w:rPr>
      </w:pP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Документ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>о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м, подтверждающим финансовое участие, явля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>е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>тся копи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>я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 платежн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>ого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 поручени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>я</w:t>
      </w:r>
      <w:r w:rsidRPr="00E22B20"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 о перечислении средств на счет, открытый в порядке, установлен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>ным муниципальным образованием.</w:t>
      </w:r>
    </w:p>
    <w:p w:rsidR="00994B41" w:rsidRDefault="00994B41" w:rsidP="00063C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мероприятий освещается в средствах массовой информации (печатных, электронных) в режиме он-лайн (размещать соответствующие сюжеты или информацию о проведении мероприятия в день его проведения или ближайшее время после этого), для чего исполнителем Программы организуется мониторинг подготовки к проведению таких мероприятий.    </w:t>
      </w:r>
    </w:p>
    <w:p w:rsidR="00994B41" w:rsidRPr="00F53E5F" w:rsidRDefault="00994B41" w:rsidP="00063C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94B41" w:rsidRPr="00B240C2" w:rsidRDefault="00994B41" w:rsidP="00063CE4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Механизм реализации Программы</w:t>
      </w:r>
    </w:p>
    <w:p w:rsidR="00994B41" w:rsidRPr="00B240C2" w:rsidRDefault="00994B41" w:rsidP="00063CE4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в соответствии с нормативными правовыми актами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– Полянский сельсовет 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Разработчиком и исполнителем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F53E5F">
        <w:rPr>
          <w:rFonts w:ascii="Times New Roman" w:hAnsi="Times New Roman" w:cs="Times New Roman"/>
          <w:sz w:val="28"/>
          <w:szCs w:val="28"/>
        </w:rPr>
        <w:t xml:space="preserve"> является Администрация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 Ильино – 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Исполнитель осуществляет: 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994B41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rFonts w:ascii="Times New Roman" w:hAnsi="Times New Roman" w:cs="Times New Roman"/>
          <w:sz w:val="28"/>
          <w:szCs w:val="28"/>
        </w:rPr>
        <w:t>речня дворовых территорий МКД.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Исполнитель мероприятий Программы несет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994B41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color w:val="000000"/>
          <w:sz w:val="28"/>
          <w:szCs w:val="28"/>
        </w:rPr>
        <w:t>Исполнитель организует выполнение программных мероприятий путем заключения соответствующих муниципальных контрактов с подрядными организациями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53E5F">
        <w:rPr>
          <w:rFonts w:ascii="Times New Roman" w:hAnsi="Times New Roman" w:cs="Times New Roman"/>
          <w:color w:val="000000"/>
          <w:sz w:val="28"/>
          <w:szCs w:val="28"/>
        </w:rPr>
        <w:t xml:space="preserve"> и осуществля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3E5F">
        <w:rPr>
          <w:rFonts w:ascii="Times New Roman" w:hAnsi="Times New Roman" w:cs="Times New Roman"/>
          <w:color w:val="000000"/>
          <w:sz w:val="28"/>
          <w:szCs w:val="28"/>
        </w:rPr>
        <w:t>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План реализации</w:t>
      </w:r>
      <w:r w:rsidRPr="00F53E5F">
        <w:rPr>
          <w:rFonts w:ascii="Times New Roman" w:hAnsi="Times New Roman" w:cs="Times New Roman"/>
          <w:sz w:val="28"/>
          <w:szCs w:val="28"/>
        </w:rPr>
        <w:t xml:space="preserve"> Программы представлен в приложении </w:t>
      </w:r>
      <w:r w:rsidRPr="006C6E45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53E5F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994B41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возникновения экономии при проведении аукционных торгов сэкономленные денежные средства направляются на дополнительные виды работ или на резервный перечень многоквартирных домов.</w:t>
      </w:r>
    </w:p>
    <w:p w:rsidR="00994B41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6E45">
        <w:rPr>
          <w:rFonts w:ascii="Times New Roman" w:hAnsi="Times New Roman" w:cs="Times New Roman"/>
          <w:sz w:val="28"/>
          <w:szCs w:val="28"/>
        </w:rPr>
        <w:t xml:space="preserve">Единичные расценки нормативной стоимости работ представлены в приложениях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C6E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4744CF" w:rsidRDefault="00994B41" w:rsidP="00063CE4">
      <w:pPr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 Порядок включения предложений заинтересованных лиц о включении дворовой территории в Программу</w:t>
      </w:r>
    </w:p>
    <w:p w:rsidR="00994B41" w:rsidRPr="004744CF" w:rsidRDefault="00994B41" w:rsidP="00063C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94B41" w:rsidRPr="005C14EC" w:rsidRDefault="00994B41" w:rsidP="00063CE4">
      <w:pPr>
        <w:pStyle w:val="formattexttopleveltext"/>
        <w:shd w:val="clear" w:color="auto" w:fill="FFFFFF"/>
        <w:spacing w:before="0" w:beforeAutospacing="0" w:after="0" w:afterAutospacing="0" w:line="315" w:lineRule="atLeast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Включение многоквартирных домов в Программу осуществляется по результатам оценки заявок заинтересованных лиц исходя из даты предоставления таких предложений при условии соответствия их установленным требованиям в порядке, утвержденным постановлением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4744CF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Ильино – Полянский сельсовет</w:t>
      </w:r>
      <w:r w:rsidRPr="004744CF">
        <w:rPr>
          <w:rFonts w:ascii="Times New Roman" w:hAnsi="Times New Roman" w:cs="Times New Roman"/>
          <w:sz w:val="28"/>
          <w:szCs w:val="28"/>
        </w:rPr>
        <w:t xml:space="preserve"> </w:t>
      </w:r>
      <w:r w:rsidRPr="005C14EC"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 Республики Башкортостан от 14.08.2017 № 46 (приложение № 5).</w:t>
      </w:r>
    </w:p>
    <w:p w:rsidR="00994B41" w:rsidRPr="005C14EC" w:rsidRDefault="00994B41" w:rsidP="00063C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B41" w:rsidRPr="005C14EC" w:rsidRDefault="00994B41" w:rsidP="00063CE4">
      <w:pPr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C14EC">
        <w:rPr>
          <w:rFonts w:ascii="Times New Roman" w:hAnsi="Times New Roman" w:cs="Times New Roman"/>
          <w:sz w:val="28"/>
          <w:szCs w:val="28"/>
        </w:rPr>
        <w:t xml:space="preserve"> Порядок разработки, обсуждения с заинтересованными лицами и утверждения дизайн-проекта благоустройства дворовой территории</w:t>
      </w:r>
    </w:p>
    <w:p w:rsidR="00994B41" w:rsidRPr="005C14EC" w:rsidRDefault="00994B41" w:rsidP="00063CE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94B41" w:rsidRPr="005C14EC" w:rsidRDefault="00994B41" w:rsidP="00063C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4EC">
        <w:rPr>
          <w:rFonts w:ascii="Times New Roman" w:hAnsi="Times New Roman" w:cs="Times New Roman"/>
          <w:sz w:val="28"/>
          <w:szCs w:val="28"/>
        </w:rPr>
        <w:t xml:space="preserve">Разработка, обсуждение с заинтересованными лицами и утверждение дизайн-проектов благоустройства дворовой территории многоквартирных домов, включенной в Программу, осуществляется в соответствии с Порядком,  утвержденным постановлением Администрации сельского поселения Ильино – Полянский сельсовет муниципального района Благовещенский район Республики Башкортостан от 14.08.2017 № 46. </w:t>
      </w:r>
    </w:p>
    <w:p w:rsidR="00994B41" w:rsidRPr="005C14EC" w:rsidRDefault="00994B41" w:rsidP="00063CE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63CE4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078F9">
        <w:rPr>
          <w:rFonts w:ascii="Times New Roman" w:hAnsi="Times New Roman" w:cs="Times New Roman"/>
          <w:sz w:val="28"/>
          <w:szCs w:val="28"/>
        </w:rPr>
        <w:t xml:space="preserve"> Ожидаемый социально-экономический эффект и критерии оценки выполнения Программы</w:t>
      </w:r>
    </w:p>
    <w:p w:rsidR="00994B41" w:rsidRPr="001078F9" w:rsidRDefault="00994B41" w:rsidP="00063CE4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рогнозируемые конечные результаты реализации Программы предусматривают повышение уровня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Ильино – Полянский сельсовет </w:t>
      </w:r>
      <w:r w:rsidRPr="00F53E5F">
        <w:rPr>
          <w:rFonts w:ascii="Times New Roman" w:hAnsi="Times New Roman" w:cs="Times New Roman"/>
          <w:sz w:val="28"/>
          <w:szCs w:val="28"/>
        </w:rPr>
        <w:t>, улучшение санитарного содержания территорий.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ожидается создание </w:t>
      </w:r>
      <w:r>
        <w:rPr>
          <w:rFonts w:ascii="Times New Roman" w:hAnsi="Times New Roman" w:cs="Times New Roman"/>
          <w:sz w:val="28"/>
          <w:szCs w:val="28"/>
        </w:rPr>
        <w:t>комфортных условий</w:t>
      </w:r>
      <w:r w:rsidRPr="00F53E5F">
        <w:rPr>
          <w:rFonts w:ascii="Times New Roman" w:hAnsi="Times New Roman" w:cs="Times New Roman"/>
          <w:sz w:val="28"/>
          <w:szCs w:val="28"/>
        </w:rPr>
        <w:t xml:space="preserve"> для работы и отдыха населения на территории муниципального образования. 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53E5F">
        <w:rPr>
          <w:rFonts w:ascii="Times New Roman" w:hAnsi="Times New Roman" w:cs="Times New Roman"/>
          <w:sz w:val="28"/>
          <w:szCs w:val="28"/>
        </w:rPr>
        <w:t>еятельность предприятий, обеспечивающих благоустройство населенных пунктов и предприятий, имеющих на балансе инженерные сети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53E5F">
        <w:rPr>
          <w:rFonts w:ascii="Times New Roman" w:hAnsi="Times New Roman" w:cs="Times New Roman"/>
          <w:sz w:val="28"/>
          <w:szCs w:val="28"/>
        </w:rPr>
        <w:t xml:space="preserve">удет скоординирована, что позволит исключить случаи </w:t>
      </w:r>
      <w:r>
        <w:rPr>
          <w:rFonts w:ascii="Times New Roman" w:hAnsi="Times New Roman" w:cs="Times New Roman"/>
          <w:sz w:val="28"/>
          <w:szCs w:val="28"/>
        </w:rPr>
        <w:t>проведения земляных работ на вновь отремонтированных объектах.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процент привлечения организаций, заинтересованных лиц </w:t>
      </w:r>
      <w:r w:rsidRPr="00F53E5F">
        <w:rPr>
          <w:rFonts w:ascii="Times New Roman" w:hAnsi="Times New Roman" w:cs="Times New Roman"/>
          <w:sz w:val="28"/>
          <w:szCs w:val="28"/>
        </w:rPr>
        <w:t>к работам по благоустройству;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уровень благоустроенности муниципального образования;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комплексное благоустройств</w:t>
      </w:r>
      <w:r>
        <w:rPr>
          <w:rFonts w:ascii="Times New Roman" w:hAnsi="Times New Roman" w:cs="Times New Roman"/>
          <w:sz w:val="28"/>
          <w:szCs w:val="28"/>
        </w:rPr>
        <w:t xml:space="preserve">о  дворовых территорий в 25 </w:t>
      </w:r>
      <w:r w:rsidRPr="00F53E5F">
        <w:rPr>
          <w:rFonts w:ascii="Times New Roman" w:hAnsi="Times New Roman" w:cs="Times New Roman"/>
          <w:sz w:val="28"/>
          <w:szCs w:val="28"/>
        </w:rPr>
        <w:t>МКД;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уровня комфортности проживан</w:t>
      </w:r>
      <w:r>
        <w:rPr>
          <w:rFonts w:ascii="Times New Roman" w:hAnsi="Times New Roman" w:cs="Times New Roman"/>
          <w:sz w:val="28"/>
          <w:szCs w:val="28"/>
        </w:rPr>
        <w:t xml:space="preserve">ия 1005 </w:t>
      </w:r>
      <w:r w:rsidRPr="00F53E5F">
        <w:rPr>
          <w:rFonts w:ascii="Times New Roman" w:hAnsi="Times New Roman" w:cs="Times New Roman"/>
          <w:sz w:val="28"/>
          <w:szCs w:val="28"/>
        </w:rPr>
        <w:t xml:space="preserve"> жителей за счет функционального зонирования дворовых территорий, комплексного благоустройства дворовых территорий;</w:t>
      </w:r>
    </w:p>
    <w:p w:rsidR="00994B41" w:rsidRPr="00F53E5F" w:rsidRDefault="00994B41" w:rsidP="00063C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В результате реализации  Программы ожидается:</w:t>
      </w:r>
    </w:p>
    <w:p w:rsidR="00994B41" w:rsidRPr="00F53E5F" w:rsidRDefault="00994B41" w:rsidP="00063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 для проживания жителей города;</w:t>
      </w:r>
    </w:p>
    <w:p w:rsidR="00994B41" w:rsidRDefault="00994B41" w:rsidP="000574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совершенствование эстетического состояния  террит</w:t>
      </w:r>
      <w:r>
        <w:rPr>
          <w:rFonts w:ascii="Times New Roman" w:hAnsi="Times New Roman" w:cs="Times New Roman"/>
          <w:sz w:val="28"/>
          <w:szCs w:val="28"/>
        </w:rPr>
        <w:t>ории муниципального образования</w:t>
      </w:r>
    </w:p>
    <w:p w:rsidR="00994B41" w:rsidRDefault="00994B41" w:rsidP="000574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574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574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4B41" w:rsidRPr="00F53E5F" w:rsidRDefault="00994B41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994B41" w:rsidRPr="00F53E5F" w:rsidRDefault="00994B41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94B41" w:rsidRDefault="00994B41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41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- Полянский сельсовет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 </w:t>
      </w:r>
    </w:p>
    <w:p w:rsidR="00994B41" w:rsidRPr="00F53E5F" w:rsidRDefault="00994B41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2018 - 2024 годы»</w:t>
      </w:r>
    </w:p>
    <w:p w:rsidR="00994B41" w:rsidRPr="00F53E5F" w:rsidRDefault="00994B41" w:rsidP="00F53E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4B41" w:rsidRPr="00A71AEB" w:rsidRDefault="00994B41" w:rsidP="0078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AEB">
        <w:rPr>
          <w:rFonts w:ascii="Times New Roman" w:hAnsi="Times New Roman" w:cs="Times New Roman"/>
          <w:sz w:val="28"/>
          <w:szCs w:val="28"/>
        </w:rPr>
        <w:t>С В Е Д Е Н И Я</w:t>
      </w:r>
    </w:p>
    <w:p w:rsidR="00994B41" w:rsidRDefault="00994B41" w:rsidP="0078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AEB">
        <w:rPr>
          <w:rFonts w:ascii="Times New Roman" w:hAnsi="Times New Roman" w:cs="Times New Roman"/>
          <w:sz w:val="28"/>
          <w:szCs w:val="28"/>
        </w:rPr>
        <w:t xml:space="preserve">о показателях (индикаторах) муниципальной программы </w:t>
      </w:r>
    </w:p>
    <w:p w:rsidR="00994B41" w:rsidRPr="00A71AEB" w:rsidRDefault="00994B41" w:rsidP="007804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AEB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– Полянский сельсовет 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A71AEB">
        <w:rPr>
          <w:rFonts w:ascii="Times New Roman" w:hAnsi="Times New Roman" w:cs="Times New Roman"/>
          <w:sz w:val="28"/>
          <w:szCs w:val="28"/>
        </w:rPr>
        <w:t>Республики Башкортостан»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AEB">
        <w:rPr>
          <w:rFonts w:ascii="Times New Roman" w:hAnsi="Times New Roman" w:cs="Times New Roman"/>
          <w:sz w:val="28"/>
          <w:szCs w:val="28"/>
        </w:rPr>
        <w:t>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71A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-2024 </w:t>
      </w:r>
      <w:r w:rsidRPr="00A71AEB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71AEB">
        <w:rPr>
          <w:rFonts w:ascii="Times New Roman" w:hAnsi="Times New Roman" w:cs="Times New Roman"/>
          <w:sz w:val="28"/>
          <w:szCs w:val="28"/>
        </w:rPr>
        <w:t>»</w:t>
      </w:r>
    </w:p>
    <w:p w:rsidR="00994B41" w:rsidRPr="00F53E5F" w:rsidRDefault="00994B41" w:rsidP="0078044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6"/>
        <w:gridCol w:w="5183"/>
        <w:gridCol w:w="2105"/>
        <w:gridCol w:w="1666"/>
      </w:tblGrid>
      <w:tr w:rsidR="00994B41" w:rsidRPr="00F53E5F" w:rsidTr="0011726B">
        <w:trPr>
          <w:jc w:val="center"/>
        </w:trPr>
        <w:tc>
          <w:tcPr>
            <w:tcW w:w="616" w:type="dxa"/>
            <w:vMerge w:val="restart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994B41" w:rsidRPr="00F53E5F" w:rsidTr="0011726B">
        <w:trPr>
          <w:jc w:val="center"/>
        </w:trPr>
        <w:tc>
          <w:tcPr>
            <w:tcW w:w="0" w:type="auto"/>
            <w:vMerge/>
            <w:vAlign w:val="center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</w:p>
        </w:tc>
      </w:tr>
      <w:tr w:rsidR="00994B41" w:rsidRPr="00F53E5F" w:rsidTr="0011726B">
        <w:trPr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83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666" w:type="dxa"/>
            <w:vAlign w:val="center"/>
          </w:tcPr>
          <w:p w:rsidR="00994B41" w:rsidRPr="00CB4324" w:rsidRDefault="00994B41" w:rsidP="0011726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94B41" w:rsidRPr="00F53E5F" w:rsidTr="0011726B">
        <w:trPr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83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vAlign w:val="center"/>
          </w:tcPr>
          <w:p w:rsidR="00994B41" w:rsidRPr="00CB4324" w:rsidRDefault="00994B41" w:rsidP="0011726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94B41" w:rsidRPr="00F53E5F" w:rsidTr="0011726B">
        <w:trPr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83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262626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%</w:t>
            </w:r>
          </w:p>
        </w:tc>
        <w:tc>
          <w:tcPr>
            <w:tcW w:w="0" w:type="auto"/>
            <w:vAlign w:val="center"/>
          </w:tcPr>
          <w:p w:rsidR="00994B41" w:rsidRPr="00CB4324" w:rsidRDefault="00994B41" w:rsidP="0011726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</w:tr>
      <w:tr w:rsidR="00994B41" w:rsidRPr="00F53E5F" w:rsidTr="0011726B">
        <w:trPr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83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0" w:type="auto"/>
            <w:vAlign w:val="center"/>
          </w:tcPr>
          <w:p w:rsidR="00994B41" w:rsidRPr="00536EA3" w:rsidRDefault="00994B41" w:rsidP="00117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4B41" w:rsidRPr="00F53E5F" w:rsidTr="0011726B">
        <w:trPr>
          <w:trHeight w:val="649"/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83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Площадь благоустроенных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66" w:type="dxa"/>
            <w:vAlign w:val="center"/>
          </w:tcPr>
          <w:p w:rsidR="00994B41" w:rsidRPr="00536EA3" w:rsidRDefault="00994B41" w:rsidP="00117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994B41" w:rsidRPr="00F53E5F" w:rsidTr="0011726B">
        <w:trPr>
          <w:trHeight w:val="688"/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83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Доля площади благоустроенных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66" w:type="dxa"/>
            <w:vAlign w:val="center"/>
          </w:tcPr>
          <w:p w:rsidR="00994B41" w:rsidRPr="00CB4324" w:rsidRDefault="00994B41" w:rsidP="0011726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100</w:t>
            </w:r>
          </w:p>
        </w:tc>
      </w:tr>
      <w:tr w:rsidR="00994B41" w:rsidRPr="00F53E5F" w:rsidTr="0011726B">
        <w:trPr>
          <w:trHeight w:val="1198"/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83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66" w:type="dxa"/>
            <w:vAlign w:val="center"/>
          </w:tcPr>
          <w:p w:rsidR="00994B41" w:rsidRPr="00704628" w:rsidRDefault="00994B41" w:rsidP="00EE76C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</w:t>
            </w:r>
          </w:p>
        </w:tc>
      </w:tr>
      <w:tr w:rsidR="00994B41" w:rsidRPr="00F53E5F" w:rsidTr="0011726B">
        <w:trPr>
          <w:trHeight w:val="1198"/>
          <w:jc w:val="center"/>
        </w:trPr>
        <w:tc>
          <w:tcPr>
            <w:tcW w:w="616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83" w:type="dxa"/>
          </w:tcPr>
          <w:p w:rsidR="00994B41" w:rsidRPr="00F53E5F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 заинтересованных лиц</w:t>
            </w:r>
          </w:p>
        </w:tc>
        <w:tc>
          <w:tcPr>
            <w:tcW w:w="2105" w:type="dxa"/>
            <w:vAlign w:val="center"/>
          </w:tcPr>
          <w:p w:rsidR="00994B41" w:rsidRPr="00F53E5F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66" w:type="dxa"/>
            <w:vAlign w:val="center"/>
          </w:tcPr>
          <w:p w:rsidR="00994B41" w:rsidRPr="004B2FC2" w:rsidRDefault="00994B41" w:rsidP="00117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94B41" w:rsidRDefault="00994B41" w:rsidP="0078044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94B41" w:rsidSect="00587733">
          <w:footerReference w:type="default" r:id="rId8"/>
          <w:footerReference w:type="first" r:id="rId9"/>
          <w:pgSz w:w="11906" w:h="16838"/>
          <w:pgMar w:top="1135" w:right="707" w:bottom="1135" w:left="1701" w:header="709" w:footer="709" w:gutter="0"/>
          <w:pgNumType w:start="1"/>
          <w:cols w:space="708"/>
          <w:titlePg/>
          <w:docGrid w:linePitch="360"/>
        </w:sectPr>
      </w:pPr>
    </w:p>
    <w:p w:rsidR="00994B41" w:rsidRDefault="00994B41" w:rsidP="00F53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94B41" w:rsidSect="00587733">
          <w:footerReference w:type="default" r:id="rId10"/>
          <w:footerReference w:type="first" r:id="rId11"/>
          <w:pgSz w:w="11906" w:h="16838"/>
          <w:pgMar w:top="1135" w:right="707" w:bottom="1135" w:left="1701" w:header="709" w:footer="709" w:gutter="0"/>
          <w:pgNumType w:start="1"/>
          <w:cols w:space="708"/>
          <w:titlePg/>
          <w:docGrid w:linePitch="360"/>
        </w:sectPr>
      </w:pPr>
    </w:p>
    <w:p w:rsidR="00994B41" w:rsidRPr="00975BED" w:rsidRDefault="00994B41" w:rsidP="00CB4324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Pr="00975BED">
        <w:rPr>
          <w:rFonts w:ascii="Times New Roman" w:hAnsi="Times New Roman" w:cs="Times New Roman"/>
          <w:sz w:val="28"/>
          <w:szCs w:val="28"/>
        </w:rPr>
        <w:t>2</w:t>
      </w:r>
    </w:p>
    <w:p w:rsidR="00994B41" w:rsidRPr="00F53E5F" w:rsidRDefault="00994B41" w:rsidP="00CB4324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41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– Полянский  сельсовет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Благовещенский район 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>на 2018-2024 годы»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94B41" w:rsidRPr="00972F41" w:rsidRDefault="00994B41" w:rsidP="00975B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94B41" w:rsidRPr="00975BED" w:rsidRDefault="00994B41" w:rsidP="00975B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94B41" w:rsidRDefault="00994B41" w:rsidP="00975B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94B41" w:rsidRPr="00975BED" w:rsidRDefault="00994B41" w:rsidP="00057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 xml:space="preserve">ПЕРЕЧЕНЬ                                                                    </w:t>
      </w:r>
    </w:p>
    <w:p w:rsidR="00994B41" w:rsidRPr="00975BED" w:rsidRDefault="00994B41" w:rsidP="00057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 xml:space="preserve">х мероприятий Муниципальной </w:t>
      </w:r>
      <w:r w:rsidRPr="00FB41B8">
        <w:rPr>
          <w:rFonts w:ascii="Times New Roman" w:hAnsi="Times New Roman" w:cs="Times New Roman"/>
          <w:sz w:val="28"/>
          <w:szCs w:val="28"/>
        </w:rPr>
        <w:t xml:space="preserve">программы </w:t>
      </w:r>
    </w:p>
    <w:p w:rsidR="00994B41" w:rsidRPr="00975BED" w:rsidRDefault="00994B41" w:rsidP="00057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578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4688" w:type="dxa"/>
        <w:tblInd w:w="-106" w:type="dxa"/>
        <w:tblLayout w:type="fixed"/>
        <w:tblLook w:val="00A0"/>
      </w:tblPr>
      <w:tblGrid>
        <w:gridCol w:w="2628"/>
        <w:gridCol w:w="2520"/>
        <w:gridCol w:w="1620"/>
        <w:gridCol w:w="1620"/>
        <w:gridCol w:w="2700"/>
        <w:gridCol w:w="3600"/>
      </w:tblGrid>
      <w:tr w:rsidR="00994B41" w:rsidRPr="00144C1C" w:rsidTr="0011726B">
        <w:trPr>
          <w:trHeight w:val="435"/>
          <w:tblHeader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144C1C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144C1C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Ответственный исполнитель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144C1C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144C1C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144C1C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Основные  направления реализации </w:t>
            </w:r>
          </w:p>
        </w:tc>
      </w:tr>
      <w:tr w:rsidR="00994B41" w:rsidRPr="00FB41B8" w:rsidTr="0011726B">
        <w:trPr>
          <w:trHeight w:val="617"/>
          <w:tblHeader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144C1C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начала реализации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144C1C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окончания реализации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4B41" w:rsidRPr="00FB41B8" w:rsidTr="0011726B">
        <w:trPr>
          <w:trHeight w:val="43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ремонта дворовых территории МКД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>локально – сметны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расчет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FB41B8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122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1.2 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>Ремонт дорожного покрытия дворовых территорий МКД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>ремонт асфальто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бетонного покрытия, устройство 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и парковочных 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общей площадью ремонта дорожного покрытия дворовых территорий МКД –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8,8 тыс.</w:t>
            </w:r>
            <w:r w:rsidRPr="00747AB0">
              <w:rPr>
                <w:rFonts w:ascii="Times New Roman" w:hAnsi="Times New Roman" w:cs="Times New Roman"/>
                <w:sz w:val="28"/>
                <w:szCs w:val="28"/>
              </w:rPr>
              <w:t xml:space="preserve"> кв.м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FB41B8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43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pStyle w:val="1"/>
              <w:numPr>
                <w:ilvl w:val="1"/>
                <w:numId w:val="4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Мероприятия: Размещение малых архитектурных форм на дворовых территориях МКД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5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малых архитектурных форм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4B41" w:rsidRPr="00FB41B8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лей муниципа</w:t>
            </w:r>
            <w:r w:rsidRPr="00FB41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льной</w:t>
            </w:r>
            <w:r w:rsidRPr="00FB41B8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1224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3.1 Мероприятия: информирование населения о проводимых мероприятий по благоустройству дворовых территории МКД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1944C9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10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4.1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роприятия: Разработка проектно–с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метной документации на выполнение ремонта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общественной территории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 локально – сметны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расчет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1944C9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1224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4.2 Мероприятия:</w:t>
            </w:r>
          </w:p>
          <w:p w:rsidR="00994B41" w:rsidRPr="001944C9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проведение ремонта и комплексного  обустройства  мест массового отдыха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ремонт асфальтобетонного покрытия, устройство тротуаров, установка МАФ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1944C9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122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5.1 Мероприятия:</w:t>
            </w:r>
          </w:p>
          <w:p w:rsidR="00994B41" w:rsidRPr="001944C9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Площадь благоустроенной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общественной территории 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0,2 г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а, доля площади благоустроенной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общественной территории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1944C9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1944C9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122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Мероприятия: информирование населения о проводимых мероприятий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100 % уровень информирования о мероприятиях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03761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994B41" w:rsidRPr="00FB41B8" w:rsidTr="0011726B">
        <w:trPr>
          <w:trHeight w:val="1224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6.2 Мероприятия: повышение уровня вовлеченности заинтересованных граждан, организаций в реализацию мероприятий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FB41B8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–Полянский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41" w:rsidRPr="0003761E" w:rsidRDefault="00994B41" w:rsidP="001172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03761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</w:tbl>
    <w:p w:rsidR="00994B41" w:rsidRPr="00FB41B8" w:rsidRDefault="00994B41" w:rsidP="00057862">
      <w:pPr>
        <w:rPr>
          <w:rFonts w:ascii="Times New Roman" w:hAnsi="Times New Roman" w:cs="Times New Roman"/>
        </w:rPr>
      </w:pPr>
    </w:p>
    <w:p w:rsidR="00994B41" w:rsidRPr="00975BED" w:rsidRDefault="00994B41" w:rsidP="00975B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94B41" w:rsidRPr="002456F0" w:rsidRDefault="00994B41" w:rsidP="00BC065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B41B8">
        <w:rPr>
          <w:rFonts w:ascii="Times New Roman" w:hAnsi="Times New Roman" w:cs="Times New Roman"/>
          <w:sz w:val="28"/>
          <w:szCs w:val="28"/>
        </w:rPr>
        <w:t xml:space="preserve">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94B41" w:rsidRPr="00FB41B8" w:rsidRDefault="00994B41" w:rsidP="00BC065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94B41" w:rsidRPr="00FB41B8" w:rsidRDefault="00994B41" w:rsidP="00BC0657">
      <w:pPr>
        <w:spacing w:after="0" w:line="240" w:lineRule="auto"/>
        <w:ind w:left="793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B41B8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 xml:space="preserve">городской среды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–Полянский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Республики Башкортостан</w:t>
      </w:r>
    </w:p>
    <w:p w:rsidR="00994B41" w:rsidRPr="00FB41B8" w:rsidRDefault="00994B41" w:rsidP="00BC0657">
      <w:pPr>
        <w:tabs>
          <w:tab w:val="left" w:pos="8860"/>
        </w:tabs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на 2017</w:t>
      </w:r>
      <w:r>
        <w:rPr>
          <w:rFonts w:ascii="Times New Roman" w:hAnsi="Times New Roman" w:cs="Times New Roman"/>
          <w:sz w:val="28"/>
          <w:szCs w:val="28"/>
        </w:rPr>
        <w:t>-2024</w:t>
      </w:r>
      <w:r w:rsidRPr="00FB41B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1B8">
        <w:rPr>
          <w:rFonts w:ascii="Times New Roman" w:hAnsi="Times New Roman" w:cs="Times New Roman"/>
          <w:sz w:val="28"/>
          <w:szCs w:val="28"/>
        </w:rPr>
        <w:t>»</w:t>
      </w:r>
      <w:r w:rsidRPr="00FB41B8">
        <w:rPr>
          <w:rFonts w:ascii="Times New Roman" w:hAnsi="Times New Roman" w:cs="Times New Roman"/>
          <w:sz w:val="28"/>
          <w:szCs w:val="28"/>
        </w:rPr>
        <w:tab/>
      </w:r>
    </w:p>
    <w:p w:rsidR="00994B41" w:rsidRPr="00FB41B8" w:rsidRDefault="00994B41" w:rsidP="00975BED">
      <w:pPr>
        <w:spacing w:after="0" w:line="240" w:lineRule="auto"/>
        <w:outlineLvl w:val="0"/>
        <w:rPr>
          <w:rFonts w:ascii="Times New Roman" w:hAnsi="Times New Roman" w:cs="Times New Roman"/>
        </w:rPr>
      </w:pPr>
    </w:p>
    <w:p w:rsidR="00994B41" w:rsidRPr="00FB41B8" w:rsidRDefault="00994B41" w:rsidP="00975B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94B41" w:rsidRPr="00972F41" w:rsidRDefault="00994B41" w:rsidP="00975BE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72F41">
        <w:rPr>
          <w:rFonts w:ascii="Times New Roman" w:hAnsi="Times New Roman" w:cs="Times New Roman"/>
          <w:sz w:val="28"/>
          <w:szCs w:val="28"/>
        </w:rPr>
        <w:t>План реализа</w:t>
      </w:r>
      <w:r>
        <w:rPr>
          <w:rFonts w:ascii="Times New Roman" w:hAnsi="Times New Roman" w:cs="Times New Roman"/>
          <w:sz w:val="28"/>
          <w:szCs w:val="28"/>
        </w:rPr>
        <w:t>ции Муниципальной программы</w:t>
      </w:r>
    </w:p>
    <w:p w:rsidR="00994B41" w:rsidRPr="00FB41B8" w:rsidRDefault="00994B41" w:rsidP="00975BE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8"/>
        <w:gridCol w:w="4110"/>
        <w:gridCol w:w="2976"/>
        <w:gridCol w:w="1500"/>
        <w:gridCol w:w="1515"/>
        <w:gridCol w:w="1630"/>
        <w:gridCol w:w="1453"/>
      </w:tblGrid>
      <w:tr w:rsidR="00994B41" w:rsidRPr="008F79CD">
        <w:trPr>
          <w:trHeight w:val="255"/>
        </w:trPr>
        <w:tc>
          <w:tcPr>
            <w:tcW w:w="1809" w:type="dxa"/>
            <w:vMerge w:val="restart"/>
            <w:vAlign w:val="center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79CD">
              <w:rPr>
                <w:rFonts w:ascii="Times New Roman" w:hAnsi="Times New Roman" w:cs="Times New Roman"/>
                <w:b/>
                <w:bCs/>
              </w:rPr>
              <w:t xml:space="preserve">Наименование контрольного события </w:t>
            </w:r>
            <w:hyperlink r:id="rId12" w:history="1">
              <w:r w:rsidRPr="008F79CD">
                <w:rPr>
                  <w:rStyle w:val="Hyperlink"/>
                  <w:rFonts w:ascii="Times New Roman" w:hAnsi="Times New Roman"/>
                  <w:b/>
                  <w:bCs/>
                  <w:color w:val="auto"/>
                  <w:u w:val="none"/>
                </w:rPr>
                <w:t>программы</w:t>
              </w:r>
            </w:hyperlink>
          </w:p>
        </w:tc>
        <w:tc>
          <w:tcPr>
            <w:tcW w:w="4111" w:type="dxa"/>
            <w:vMerge w:val="restart"/>
            <w:vAlign w:val="center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</w:t>
            </w:r>
          </w:p>
        </w:tc>
        <w:tc>
          <w:tcPr>
            <w:tcW w:w="2977" w:type="dxa"/>
            <w:vMerge w:val="restart"/>
            <w:vAlign w:val="center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095" w:type="dxa"/>
            <w:gridSpan w:val="4"/>
            <w:vAlign w:val="center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994B41" w:rsidRPr="00FB41B8" w:rsidTr="00EE2AED">
        <w:trPr>
          <w:trHeight w:val="255"/>
        </w:trPr>
        <w:tc>
          <w:tcPr>
            <w:tcW w:w="1809" w:type="dxa"/>
            <w:vMerge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gridSpan w:val="2"/>
            <w:vAlign w:val="center"/>
          </w:tcPr>
          <w:p w:rsidR="00994B41" w:rsidRPr="008F79CD" w:rsidRDefault="00994B41" w:rsidP="00E634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год</w:t>
            </w:r>
          </w:p>
        </w:tc>
        <w:tc>
          <w:tcPr>
            <w:tcW w:w="3080" w:type="dxa"/>
            <w:gridSpan w:val="2"/>
            <w:vAlign w:val="center"/>
          </w:tcPr>
          <w:p w:rsidR="00994B41" w:rsidRPr="008F79CD" w:rsidRDefault="00994B41" w:rsidP="00EE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2018-2024</w:t>
            </w:r>
          </w:p>
        </w:tc>
      </w:tr>
      <w:tr w:rsidR="00994B41" w:rsidRPr="008F79CD" w:rsidTr="00E634B8">
        <w:trPr>
          <w:trHeight w:val="255"/>
        </w:trPr>
        <w:tc>
          <w:tcPr>
            <w:tcW w:w="1809" w:type="dxa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0" w:type="dxa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III квартал</w:t>
            </w:r>
          </w:p>
        </w:tc>
        <w:tc>
          <w:tcPr>
            <w:tcW w:w="1512" w:type="dxa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квартал</w:t>
            </w:r>
          </w:p>
        </w:tc>
        <w:tc>
          <w:tcPr>
            <w:tcW w:w="1630" w:type="dxa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3" w:type="dxa"/>
          </w:tcPr>
          <w:p w:rsidR="00994B41" w:rsidRPr="008F79CD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4B41" w:rsidRPr="00FB41B8" w:rsidTr="00E634B8">
        <w:tc>
          <w:tcPr>
            <w:tcW w:w="1809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</w:t>
            </w:r>
          </w:p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94B41" w:rsidRPr="00972F41" w:rsidRDefault="00994B41" w:rsidP="009D18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о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публикование для общественного обсуждения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Ильино - Полянский сельсовет  муниципального района Благовещенский район 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Башкортостан»</w:t>
            </w:r>
          </w:p>
        </w:tc>
        <w:tc>
          <w:tcPr>
            <w:tcW w:w="2977" w:type="dxa"/>
          </w:tcPr>
          <w:p w:rsidR="00994B41" w:rsidRPr="00FB41B8" w:rsidRDefault="00994B41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- 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994B41" w:rsidRPr="00972F41" w:rsidRDefault="00994B41" w:rsidP="003F7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01.08. 2017</w:t>
            </w:r>
          </w:p>
        </w:tc>
        <w:tc>
          <w:tcPr>
            <w:tcW w:w="1512" w:type="dxa"/>
          </w:tcPr>
          <w:p w:rsidR="00994B41" w:rsidRPr="00972F41" w:rsidRDefault="00994B41" w:rsidP="00751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</w:p>
        </w:tc>
        <w:tc>
          <w:tcPr>
            <w:tcW w:w="1630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FB41B8" w:rsidTr="00E634B8">
        <w:tc>
          <w:tcPr>
            <w:tcW w:w="1809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Контрольное событие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94B41" w:rsidRPr="00972F41" w:rsidRDefault="00994B41" w:rsidP="009D18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Ильино - Полянский сельсовет  муниципального района Благовещенский район 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сбор предложений</w:t>
            </w:r>
          </w:p>
        </w:tc>
        <w:tc>
          <w:tcPr>
            <w:tcW w:w="2977" w:type="dxa"/>
          </w:tcPr>
          <w:p w:rsidR="00994B41" w:rsidRPr="00FB41B8" w:rsidRDefault="00994B41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- 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12.09.2017</w:t>
            </w:r>
          </w:p>
        </w:tc>
        <w:tc>
          <w:tcPr>
            <w:tcW w:w="1512" w:type="dxa"/>
          </w:tcPr>
          <w:p w:rsidR="00994B41" w:rsidRPr="00BD4042" w:rsidRDefault="00994B41" w:rsidP="00751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FB41B8" w:rsidTr="00E634B8">
        <w:tc>
          <w:tcPr>
            <w:tcW w:w="1809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94B41" w:rsidRPr="00972F41" w:rsidRDefault="00994B41" w:rsidP="008009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муниципальной программы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Ильино - Полянский  сельсовет муниципального района Благовещенский район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Башкортостан» с учетом обсуждения с заинтересованными лицами</w:t>
            </w:r>
          </w:p>
          <w:p w:rsidR="00994B41" w:rsidRPr="00972F41" w:rsidRDefault="00994B41" w:rsidP="002347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94B41" w:rsidRPr="00FB41B8" w:rsidRDefault="00994B41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- Полянский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994B41" w:rsidRPr="00972F41" w:rsidRDefault="00994B41" w:rsidP="003233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30.11.2017</w:t>
            </w:r>
          </w:p>
        </w:tc>
        <w:tc>
          <w:tcPr>
            <w:tcW w:w="1630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994B41" w:rsidRPr="00972F41" w:rsidRDefault="00994B41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FB41B8" w:rsidTr="00E634B8">
        <w:tc>
          <w:tcPr>
            <w:tcW w:w="1809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94B41" w:rsidRPr="00972F41" w:rsidRDefault="00994B41" w:rsidP="008009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дизайн-проектов по программе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- Полянский сельсовет  муниципального района Благовещенский район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Башкортостан» </w:t>
            </w:r>
          </w:p>
          <w:p w:rsidR="00994B41" w:rsidRPr="00972F41" w:rsidRDefault="00994B41" w:rsidP="002347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94B41" w:rsidRPr="00FB41B8" w:rsidRDefault="00994B41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- 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02.12.2017</w:t>
            </w:r>
          </w:p>
        </w:tc>
        <w:tc>
          <w:tcPr>
            <w:tcW w:w="1630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FB41B8" w:rsidTr="00E634B8">
        <w:tc>
          <w:tcPr>
            <w:tcW w:w="1809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94B41" w:rsidRPr="00972F41" w:rsidRDefault="00994B41" w:rsidP="00C5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- Полянский сельсовет  муниципального района Благовещенский район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Башкортостан» </w:t>
            </w:r>
          </w:p>
          <w:p w:rsidR="00994B41" w:rsidRPr="00972F41" w:rsidRDefault="00994B41" w:rsidP="00C5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94B41" w:rsidRPr="00FB41B8" w:rsidRDefault="00994B41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Ильино - 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994B41" w:rsidRPr="00972F41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94B41" w:rsidRPr="00EE2AED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2018</w:t>
            </w:r>
          </w:p>
        </w:tc>
        <w:tc>
          <w:tcPr>
            <w:tcW w:w="1453" w:type="dxa"/>
          </w:tcPr>
          <w:p w:rsidR="00994B41" w:rsidRPr="004B4FA2" w:rsidRDefault="00994B41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72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Pr="00972F41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94B41" w:rsidRPr="00FB41B8" w:rsidRDefault="00994B41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- Полянский сельсовет муниципального района Благовещенский район Республики Башкортостан на 2018-2024</w:t>
      </w:r>
      <w:r w:rsidRPr="00FB41B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1B8">
        <w:rPr>
          <w:rFonts w:ascii="Times New Roman" w:hAnsi="Times New Roman" w:cs="Times New Roman"/>
          <w:sz w:val="28"/>
          <w:szCs w:val="28"/>
        </w:rPr>
        <w:t>»</w:t>
      </w:r>
      <w:r w:rsidRPr="00FB41B8">
        <w:rPr>
          <w:rFonts w:ascii="Times New Roman" w:hAnsi="Times New Roman" w:cs="Times New Roman"/>
          <w:sz w:val="28"/>
          <w:szCs w:val="28"/>
        </w:rPr>
        <w:tab/>
      </w:r>
    </w:p>
    <w:p w:rsidR="00994B41" w:rsidRPr="003F75EB" w:rsidRDefault="00994B41" w:rsidP="00975BED">
      <w:pPr>
        <w:rPr>
          <w:rFonts w:ascii="Times New Roman" w:hAnsi="Times New Roman" w:cs="Times New Roman"/>
        </w:rPr>
      </w:pPr>
    </w:p>
    <w:p w:rsidR="00994B41" w:rsidRPr="00972F41" w:rsidRDefault="00994B41" w:rsidP="00975B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F41">
        <w:rPr>
          <w:rFonts w:ascii="Times New Roman" w:hAnsi="Times New Roman" w:cs="Times New Roman"/>
          <w:sz w:val="28"/>
          <w:szCs w:val="28"/>
        </w:rPr>
        <w:t xml:space="preserve">Финансовое обеспечение муниципальной программы  </w:t>
      </w:r>
    </w:p>
    <w:p w:rsidR="00994B41" w:rsidRPr="00972F41" w:rsidRDefault="00994B41" w:rsidP="00975B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«Формирование современной </w:t>
      </w:r>
      <w:r w:rsidRPr="00972F41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- Полянский сельсовет 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972F41">
        <w:rPr>
          <w:rFonts w:ascii="Times New Roman" w:hAnsi="Times New Roman" w:cs="Times New Roman"/>
          <w:sz w:val="28"/>
          <w:szCs w:val="28"/>
        </w:rPr>
        <w:t>Республики Башкортостан»</w:t>
      </w:r>
    </w:p>
    <w:p w:rsidR="00994B41" w:rsidRDefault="00994B41" w:rsidP="00975BE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994B41" w:rsidRPr="00FB41B8" w:rsidRDefault="00994B41" w:rsidP="00975BE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2"/>
        <w:gridCol w:w="3472"/>
        <w:gridCol w:w="2989"/>
        <w:gridCol w:w="2765"/>
      </w:tblGrid>
      <w:tr w:rsidR="00994B41" w:rsidTr="00E20314">
        <w:trPr>
          <w:trHeight w:val="600"/>
        </w:trPr>
        <w:tc>
          <w:tcPr>
            <w:tcW w:w="538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Общественные территории</w:t>
            </w:r>
          </w:p>
        </w:tc>
        <w:tc>
          <w:tcPr>
            <w:tcW w:w="2989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Дворовые территории</w:t>
            </w:r>
          </w:p>
        </w:tc>
        <w:tc>
          <w:tcPr>
            <w:tcW w:w="2765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994B41" w:rsidTr="00E20314">
        <w:trPr>
          <w:trHeight w:val="893"/>
        </w:trPr>
        <w:tc>
          <w:tcPr>
            <w:tcW w:w="538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Федеральный бюджет, тыс. руб.</w:t>
            </w: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3760,00 тыс.руб.</w:t>
            </w:r>
          </w:p>
        </w:tc>
        <w:tc>
          <w:tcPr>
            <w:tcW w:w="2989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9600,00тыс.руб.</w:t>
            </w:r>
          </w:p>
        </w:tc>
        <w:tc>
          <w:tcPr>
            <w:tcW w:w="2765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13360,00</w:t>
            </w:r>
          </w:p>
        </w:tc>
      </w:tr>
      <w:tr w:rsidR="00994B41" w:rsidTr="00E20314">
        <w:trPr>
          <w:trHeight w:val="893"/>
        </w:trPr>
        <w:tc>
          <w:tcPr>
            <w:tcW w:w="538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Бюджет Республики Башкортостан, тыс. руб.</w:t>
            </w: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0,705 тыс.руб.</w:t>
            </w:r>
          </w:p>
        </w:tc>
        <w:tc>
          <w:tcPr>
            <w:tcW w:w="2989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1800,00 тыс.руб.</w:t>
            </w:r>
          </w:p>
        </w:tc>
        <w:tc>
          <w:tcPr>
            <w:tcW w:w="2765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2505,00</w:t>
            </w:r>
          </w:p>
        </w:tc>
      </w:tr>
      <w:tr w:rsidR="00994B41" w:rsidTr="00E20314">
        <w:trPr>
          <w:trHeight w:val="600"/>
        </w:trPr>
        <w:tc>
          <w:tcPr>
            <w:tcW w:w="538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средства, тыс. руб.</w:t>
            </w: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</w:tcPr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0,235 тыс.руб.</w:t>
            </w:r>
          </w:p>
        </w:tc>
        <w:tc>
          <w:tcPr>
            <w:tcW w:w="2989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0,600 тыс.руб.</w:t>
            </w:r>
          </w:p>
        </w:tc>
        <w:tc>
          <w:tcPr>
            <w:tcW w:w="2765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0,835</w:t>
            </w:r>
          </w:p>
        </w:tc>
      </w:tr>
      <w:tr w:rsidR="00994B41" w:rsidTr="00E20314">
        <w:trPr>
          <w:trHeight w:val="1201"/>
        </w:trPr>
        <w:tc>
          <w:tcPr>
            <w:tcW w:w="5382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Итого, тыс. руб.:</w:t>
            </w: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4700,00 тыс.руб.</w:t>
            </w:r>
          </w:p>
          <w:p w:rsidR="00994B41" w:rsidRPr="008B7DD6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12000,00 тыс.руб.</w:t>
            </w:r>
          </w:p>
        </w:tc>
        <w:tc>
          <w:tcPr>
            <w:tcW w:w="2765" w:type="dxa"/>
          </w:tcPr>
          <w:p w:rsidR="00994B41" w:rsidRDefault="00994B41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16700,00</w:t>
            </w:r>
          </w:p>
        </w:tc>
      </w:tr>
    </w:tbl>
    <w:p w:rsidR="00994B41" w:rsidRPr="00FB41B8" w:rsidRDefault="00994B41" w:rsidP="00975BED">
      <w:pPr>
        <w:spacing w:after="0" w:line="240" w:lineRule="auto"/>
        <w:jc w:val="right"/>
        <w:outlineLvl w:val="0"/>
        <w:rPr>
          <w:rFonts w:ascii="Times New Roman" w:hAnsi="Times New Roman" w:cs="Times New Roman"/>
        </w:rPr>
      </w:pPr>
    </w:p>
    <w:p w:rsidR="00994B41" w:rsidRDefault="00994B41" w:rsidP="00252FF6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994B41" w:rsidRPr="00972F41" w:rsidRDefault="00994B41" w:rsidP="00252FF6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94B41" w:rsidRDefault="00994B41" w:rsidP="00252FF6">
      <w:pPr>
        <w:spacing w:after="0" w:line="240" w:lineRule="auto"/>
        <w:ind w:left="8647"/>
        <w:outlineLvl w:val="0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 xml:space="preserve"> среды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- Полянский сельсовет  муниципального района Благовещенский район Республики Башкортостан на 2018-2024</w:t>
      </w:r>
      <w:r w:rsidRPr="00FB41B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1B8">
        <w:rPr>
          <w:rFonts w:ascii="Times New Roman" w:hAnsi="Times New Roman" w:cs="Times New Roman"/>
          <w:sz w:val="28"/>
          <w:szCs w:val="28"/>
        </w:rPr>
        <w:t>»</w:t>
      </w:r>
    </w:p>
    <w:p w:rsidR="00994B41" w:rsidRDefault="00994B41" w:rsidP="00252FF6">
      <w:pPr>
        <w:spacing w:after="0" w:line="240" w:lineRule="auto"/>
        <w:ind w:left="8647"/>
        <w:outlineLvl w:val="0"/>
        <w:rPr>
          <w:rFonts w:ascii="Times New Roman" w:hAnsi="Times New Roman" w:cs="Times New Roman"/>
          <w:sz w:val="28"/>
          <w:szCs w:val="28"/>
        </w:rPr>
      </w:pPr>
    </w:p>
    <w:p w:rsidR="00994B41" w:rsidRPr="00972F41" w:rsidRDefault="00994B41" w:rsidP="0025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дворовых территорий, включенных в</w:t>
      </w:r>
      <w:r w:rsidRPr="00972F41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72F41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2F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B41" w:rsidRDefault="00994B41" w:rsidP="0025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F41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Ильино – 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972F41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806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2018 -2024 года</w:t>
      </w:r>
      <w:r w:rsidRPr="00972F4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48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160"/>
        <w:gridCol w:w="1342"/>
        <w:gridCol w:w="2726"/>
        <w:gridCol w:w="3240"/>
        <w:gridCol w:w="1440"/>
        <w:gridCol w:w="1260"/>
        <w:gridCol w:w="1080"/>
        <w:gridCol w:w="1080"/>
      </w:tblGrid>
      <w:tr w:rsidR="00994B41" w:rsidRPr="00511EF8" w:rsidTr="00EE2AED">
        <w:trPr>
          <w:trHeight w:val="571"/>
        </w:trPr>
        <w:tc>
          <w:tcPr>
            <w:tcW w:w="540" w:type="dxa"/>
            <w:vMerge w:val="restart"/>
          </w:tcPr>
          <w:p w:rsidR="00994B41" w:rsidRPr="00B67782" w:rsidRDefault="00994B41" w:rsidP="002B33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60" w:type="dxa"/>
            <w:vMerge w:val="restart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342" w:type="dxa"/>
            <w:vMerge w:val="restart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Обустраиваемая площадь</w:t>
            </w: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общественных территорий</w:t>
            </w: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</w:t>
            </w:r>
          </w:p>
        </w:tc>
        <w:tc>
          <w:tcPr>
            <w:tcW w:w="5966" w:type="dxa"/>
            <w:gridSpan w:val="2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Выполняемые работы</w:t>
            </w:r>
          </w:p>
        </w:tc>
        <w:tc>
          <w:tcPr>
            <w:tcW w:w="4860" w:type="dxa"/>
            <w:gridSpan w:val="4"/>
            <w:vMerge w:val="restart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Финансирование, тыс. руб.</w:t>
            </w:r>
          </w:p>
        </w:tc>
      </w:tr>
      <w:tr w:rsidR="00994B41" w:rsidRPr="00511EF8" w:rsidTr="00EE2AED">
        <w:trPr>
          <w:trHeight w:val="464"/>
        </w:trPr>
        <w:tc>
          <w:tcPr>
            <w:tcW w:w="540" w:type="dxa"/>
            <w:vMerge/>
          </w:tcPr>
          <w:p w:rsidR="00994B41" w:rsidRPr="00B67782" w:rsidRDefault="00994B41" w:rsidP="002B33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6" w:type="dxa"/>
            <w:vMerge w:val="restart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 по минимальному перечню</w:t>
            </w:r>
          </w:p>
        </w:tc>
        <w:tc>
          <w:tcPr>
            <w:tcW w:w="3240" w:type="dxa"/>
            <w:vMerge w:val="restart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 по дополнительному перечню</w:t>
            </w:r>
          </w:p>
        </w:tc>
        <w:tc>
          <w:tcPr>
            <w:tcW w:w="4860" w:type="dxa"/>
            <w:gridSpan w:val="4"/>
            <w:vMerge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94B41" w:rsidRPr="00511EF8" w:rsidTr="00EE2AED">
        <w:trPr>
          <w:trHeight w:val="242"/>
        </w:trPr>
        <w:tc>
          <w:tcPr>
            <w:tcW w:w="54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420" w:type="dxa"/>
            <w:gridSpan w:val="3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том числе, средства</w:t>
            </w:r>
          </w:p>
        </w:tc>
      </w:tr>
      <w:tr w:rsidR="00994B41" w:rsidRPr="00511EF8" w:rsidTr="00EE2AED">
        <w:trPr>
          <w:trHeight w:val="435"/>
        </w:trPr>
        <w:tc>
          <w:tcPr>
            <w:tcW w:w="54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РФ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РБ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внебюджетные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vAlign w:val="center"/>
          </w:tcPr>
          <w:p w:rsidR="00994B41" w:rsidRPr="00B67782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Николаева д.1</w:t>
            </w:r>
          </w:p>
        </w:tc>
        <w:tc>
          <w:tcPr>
            <w:tcW w:w="1342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409,2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327,36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61,38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20,46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Николаевад.2</w:t>
            </w:r>
          </w:p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Ул.Советскаяд.2</w:t>
            </w:r>
          </w:p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Советская д.4</w:t>
            </w:r>
          </w:p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 д.12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1432,2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1145,76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214,83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71,61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Николаева д.6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818,4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654,72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122,76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40,92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Советская д.6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409,2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327,36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61,38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20,46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 д.4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 д.6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4460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 д.8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 д.10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Ул.Юбилейная д.1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682,0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 д.1/1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 д.1/2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 д.3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477,4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381,92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71,61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23,87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 д.5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 д.7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 д.9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 д.11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545,6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436,48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81,84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М.Горького д.1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409,2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327,36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61,38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20,46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 д.14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477,4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381,92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71,61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23,87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 д.16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613,8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491,04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92,07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30,69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М.Горького д.3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409,2</w:t>
            </w:r>
          </w:p>
        </w:tc>
        <w:tc>
          <w:tcPr>
            <w:tcW w:w="126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327,36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61,38</w:t>
            </w:r>
          </w:p>
        </w:tc>
        <w:tc>
          <w:tcPr>
            <w:tcW w:w="1080" w:type="dxa"/>
          </w:tcPr>
          <w:p w:rsidR="00994B41" w:rsidRPr="00B67782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20,46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60" w:type="dxa"/>
            <w:vAlign w:val="center"/>
          </w:tcPr>
          <w:p w:rsidR="00994B41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М. Горького д.5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726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 проездов, обеспечение освещением</w:t>
            </w: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1A7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D4F">
              <w:rPr>
                <w:rFonts w:ascii="Times New Roman" w:hAnsi="Times New Roman" w:cs="Times New Roman"/>
                <w:sz w:val="20"/>
                <w:szCs w:val="20"/>
              </w:rPr>
              <w:t>Устройство автопарковок</w:t>
            </w:r>
          </w:p>
        </w:tc>
        <w:tc>
          <w:tcPr>
            <w:tcW w:w="144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406,0</w:t>
            </w:r>
          </w:p>
        </w:tc>
        <w:tc>
          <w:tcPr>
            <w:tcW w:w="126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324,8</w:t>
            </w:r>
          </w:p>
        </w:tc>
        <w:tc>
          <w:tcPr>
            <w:tcW w:w="108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60,9</w:t>
            </w:r>
          </w:p>
        </w:tc>
        <w:tc>
          <w:tcPr>
            <w:tcW w:w="1080" w:type="dxa"/>
          </w:tcPr>
          <w:p w:rsidR="00994B41" w:rsidRPr="00B67782" w:rsidRDefault="00994B41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</w:tr>
      <w:tr w:rsidR="00994B41" w:rsidRPr="00511EF8" w:rsidTr="00EE2AED">
        <w:tc>
          <w:tcPr>
            <w:tcW w:w="540" w:type="dxa"/>
          </w:tcPr>
          <w:p w:rsidR="00994B41" w:rsidRPr="00B67782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994B41" w:rsidRPr="00B67782" w:rsidRDefault="00994B41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42" w:type="dxa"/>
          </w:tcPr>
          <w:p w:rsidR="00994B41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8800</w:t>
            </w:r>
          </w:p>
        </w:tc>
        <w:tc>
          <w:tcPr>
            <w:tcW w:w="2726" w:type="dxa"/>
          </w:tcPr>
          <w:p w:rsidR="00994B41" w:rsidRPr="00C20D4F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</w:tcPr>
          <w:p w:rsidR="00994B41" w:rsidRPr="00C20D4F" w:rsidRDefault="00994B41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994B41" w:rsidRPr="00B67782" w:rsidRDefault="00994B41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1260" w:type="dxa"/>
          </w:tcPr>
          <w:p w:rsidR="00994B41" w:rsidRPr="00B67782" w:rsidRDefault="00994B41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080" w:type="dxa"/>
          </w:tcPr>
          <w:p w:rsidR="00994B41" w:rsidRPr="00B67782" w:rsidRDefault="00994B41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080" w:type="dxa"/>
          </w:tcPr>
          <w:p w:rsidR="00994B41" w:rsidRPr="00B67782" w:rsidRDefault="00994B41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</w:tr>
    </w:tbl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Pr="00B673BC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>Приложение № 6</w:t>
      </w:r>
    </w:p>
    <w:p w:rsidR="00994B41" w:rsidRPr="00B673BC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>к муниципальной программе «Формирование современной среды сельского поселения Ильино - Полянский сельсовет муниципального района  Благовещенский район Республики Башкортостан на 2018-2024 года»</w:t>
      </w:r>
      <w:r w:rsidRPr="00B673BC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994B41" w:rsidRPr="00B673BC" w:rsidRDefault="00994B41" w:rsidP="00024C75">
      <w:pPr>
        <w:spacing w:after="0" w:line="240" w:lineRule="auto"/>
        <w:ind w:left="7938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024C75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</w:rPr>
      </w:pPr>
    </w:p>
    <w:p w:rsidR="00994B41" w:rsidRPr="00B673BC" w:rsidRDefault="00994B41" w:rsidP="00024C7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 xml:space="preserve">Перечень общественных территорий, включенных в муниципальную программу  </w:t>
      </w:r>
    </w:p>
    <w:p w:rsidR="00994B41" w:rsidRPr="00B673BC" w:rsidRDefault="00994B41" w:rsidP="00024C7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>«Формирование современной среды сельского поселения Ильино - Полянский сельсовет муниципального района Благовещенский район Республики Башкортостан на 201</w:t>
      </w:r>
      <w:r>
        <w:rPr>
          <w:rFonts w:ascii="Times New Roman" w:hAnsi="Times New Roman" w:cs="Times New Roman"/>
          <w:color w:val="FF0000"/>
          <w:sz w:val="28"/>
          <w:szCs w:val="28"/>
        </w:rPr>
        <w:t>8</w:t>
      </w:r>
      <w:r w:rsidRPr="00B673BC">
        <w:rPr>
          <w:rFonts w:ascii="Times New Roman" w:hAnsi="Times New Roman" w:cs="Times New Roman"/>
          <w:color w:val="FF0000"/>
          <w:sz w:val="28"/>
          <w:szCs w:val="28"/>
        </w:rPr>
        <w:t xml:space="preserve">-2024 года» </w:t>
      </w:r>
    </w:p>
    <w:p w:rsidR="00994B41" w:rsidRPr="00B673BC" w:rsidRDefault="00994B41" w:rsidP="00024C7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024C7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margin" w:tblpX="126" w:tblpY="87"/>
        <w:tblW w:w="14212" w:type="dxa"/>
        <w:tblLayout w:type="fixed"/>
        <w:tblLook w:val="00A0"/>
      </w:tblPr>
      <w:tblGrid>
        <w:gridCol w:w="900"/>
        <w:gridCol w:w="2268"/>
        <w:gridCol w:w="1620"/>
        <w:gridCol w:w="1800"/>
        <w:gridCol w:w="1980"/>
        <w:gridCol w:w="1980"/>
        <w:gridCol w:w="1800"/>
        <w:gridCol w:w="1864"/>
      </w:tblGrid>
      <w:tr w:rsidR="00994B41" w:rsidRPr="00B673BC">
        <w:trPr>
          <w:trHeight w:val="561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№№ дворов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Адрес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Площадь общественной территории, тыс. кв.м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Ремонтируемая площадь, тыс. кв. м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Финансирование,  тыс. руб.</w:t>
            </w:r>
          </w:p>
        </w:tc>
      </w:tr>
      <w:tr w:rsidR="00994B41" w:rsidRPr="00B673BC">
        <w:trPr>
          <w:trHeight w:val="26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Ремонт дорожного полотна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Обеспечение освещения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Средства РФ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673B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Средства РБ</w:t>
            </w:r>
          </w:p>
        </w:tc>
      </w:tr>
      <w:tr w:rsidR="00994B41" w:rsidRPr="00B673BC" w:rsidTr="009B75A6">
        <w:trPr>
          <w:trHeight w:val="6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73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94B41" w:rsidRPr="00B673BC" w:rsidRDefault="00994B41" w:rsidP="00DD623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B673BC">
              <w:rPr>
                <w:rFonts w:ascii="Times New Roman" w:hAnsi="Times New Roman" w:cs="Times New Roman"/>
                <w:color w:val="FF0000"/>
                <w:lang w:eastAsia="ru-RU"/>
              </w:rPr>
              <w:t>Капитальный ремонт Мемориального комплекса Погибшим воинам в с.Ильино Поляна Благовещенского района Республики Башкортостан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94B41" w:rsidRPr="00B673BC" w:rsidRDefault="00994B41" w:rsidP="00A138E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490</w:t>
            </w:r>
          </w:p>
        </w:tc>
      </w:tr>
    </w:tbl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2C7D1C">
      <w:pPr>
        <w:spacing w:after="0" w:line="240" w:lineRule="auto"/>
        <w:ind w:left="5760" w:firstLine="2880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0434B4">
      <w:pPr>
        <w:spacing w:after="0" w:line="240" w:lineRule="auto"/>
        <w:ind w:left="7938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>Приложение № 7</w:t>
      </w:r>
    </w:p>
    <w:p w:rsidR="00994B41" w:rsidRPr="00B673BC" w:rsidRDefault="00994B41" w:rsidP="000434B4">
      <w:pPr>
        <w:spacing w:after="0" w:line="240" w:lineRule="auto"/>
        <w:ind w:left="7938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>к муниципальной программе «Формирование современной среды сельского поселения Ильино - Полянский сельсовет  муниципального района Благовещенский район Республики Башкортостан на 201</w:t>
      </w:r>
      <w:r>
        <w:rPr>
          <w:rFonts w:ascii="Times New Roman" w:hAnsi="Times New Roman" w:cs="Times New Roman"/>
          <w:color w:val="FF0000"/>
          <w:sz w:val="28"/>
          <w:szCs w:val="28"/>
        </w:rPr>
        <w:t>8</w:t>
      </w:r>
      <w:r w:rsidRPr="00B673BC">
        <w:rPr>
          <w:rFonts w:ascii="Times New Roman" w:hAnsi="Times New Roman" w:cs="Times New Roman"/>
          <w:color w:val="FF0000"/>
          <w:sz w:val="28"/>
          <w:szCs w:val="28"/>
        </w:rPr>
        <w:t>-2024 года»</w:t>
      </w:r>
      <w:r w:rsidRPr="00B673BC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994B41" w:rsidRPr="00B673BC" w:rsidRDefault="00994B41" w:rsidP="000434B4">
      <w:pPr>
        <w:spacing w:after="0" w:line="240" w:lineRule="auto"/>
        <w:ind w:left="7938"/>
        <w:rPr>
          <w:rFonts w:ascii="Times New Roman" w:hAnsi="Times New Roman" w:cs="Times New Roman"/>
          <w:color w:val="FF0000"/>
          <w:sz w:val="28"/>
          <w:szCs w:val="28"/>
        </w:rPr>
      </w:pPr>
    </w:p>
    <w:p w:rsidR="00994B41" w:rsidRPr="00B673BC" w:rsidRDefault="00994B41" w:rsidP="000434B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 xml:space="preserve">Расчет единичных расценок нормативной стоимости работ по минимальному перечню работ по благоустройству общественных территорий, включенных в муниципальную программу  </w:t>
      </w:r>
    </w:p>
    <w:p w:rsidR="00994B41" w:rsidRPr="00B673BC" w:rsidRDefault="00994B41" w:rsidP="000434B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73BC">
        <w:rPr>
          <w:rFonts w:ascii="Times New Roman" w:hAnsi="Times New Roman" w:cs="Times New Roman"/>
          <w:color w:val="FF0000"/>
          <w:sz w:val="28"/>
          <w:szCs w:val="28"/>
        </w:rPr>
        <w:t xml:space="preserve">«Формирование современной  среды сельского поселения Ильино - Полянский сельсовет  муниципального района Благовещенский район Республики Башкортостан на 2018-2024 года» </w:t>
      </w:r>
    </w:p>
    <w:p w:rsidR="00994B41" w:rsidRPr="00B673BC" w:rsidRDefault="00994B41" w:rsidP="000434B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2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48"/>
        <w:gridCol w:w="6044"/>
      </w:tblGrid>
      <w:tr w:rsidR="00994B41" w:rsidRPr="00B673BC">
        <w:trPr>
          <w:trHeight w:val="802"/>
        </w:trPr>
        <w:tc>
          <w:tcPr>
            <w:tcW w:w="6948" w:type="dxa"/>
          </w:tcPr>
          <w:p w:rsidR="00994B41" w:rsidRPr="00B673BC" w:rsidRDefault="00994B41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73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Виды работ</w:t>
            </w:r>
          </w:p>
        </w:tc>
        <w:tc>
          <w:tcPr>
            <w:tcW w:w="6044" w:type="dxa"/>
          </w:tcPr>
          <w:p w:rsidR="00994B41" w:rsidRPr="00B673BC" w:rsidRDefault="00994B41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73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Стоимость, руб. </w:t>
            </w:r>
          </w:p>
        </w:tc>
      </w:tr>
      <w:tr w:rsidR="00994B41" w:rsidRPr="00B673BC">
        <w:trPr>
          <w:trHeight w:val="302"/>
        </w:trPr>
        <w:tc>
          <w:tcPr>
            <w:tcW w:w="12992" w:type="dxa"/>
            <w:gridSpan w:val="2"/>
          </w:tcPr>
          <w:p w:rsidR="00994B41" w:rsidRPr="00B673BC" w:rsidRDefault="00994B41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73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 минимальному перечню</w:t>
            </w:r>
          </w:p>
        </w:tc>
      </w:tr>
      <w:tr w:rsidR="00994B41" w:rsidRPr="00B673BC">
        <w:trPr>
          <w:trHeight w:val="557"/>
        </w:trPr>
        <w:tc>
          <w:tcPr>
            <w:tcW w:w="6948" w:type="dxa"/>
          </w:tcPr>
          <w:p w:rsidR="00994B41" w:rsidRPr="00B673BC" w:rsidRDefault="00994B41" w:rsidP="00BC1F4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44" w:type="dxa"/>
          </w:tcPr>
          <w:p w:rsidR="00994B41" w:rsidRPr="00B673BC" w:rsidRDefault="00994B41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94B41" w:rsidRPr="00B673BC">
        <w:trPr>
          <w:trHeight w:val="302"/>
        </w:trPr>
        <w:tc>
          <w:tcPr>
            <w:tcW w:w="6948" w:type="dxa"/>
          </w:tcPr>
          <w:tbl>
            <w:tblPr>
              <w:tblW w:w="14740" w:type="dxa"/>
              <w:tblLayout w:type="fixed"/>
              <w:tblLook w:val="0000"/>
            </w:tblPr>
            <w:tblGrid>
              <w:gridCol w:w="11480"/>
              <w:gridCol w:w="760"/>
              <w:gridCol w:w="760"/>
              <w:gridCol w:w="760"/>
              <w:gridCol w:w="980"/>
            </w:tblGrid>
            <w:tr w:rsidR="00994B41" w:rsidRPr="00B673BC" w:rsidTr="00B673BC">
              <w:trPr>
                <w:trHeight w:val="285"/>
              </w:trPr>
              <w:tc>
                <w:tcPr>
                  <w:tcW w:w="11480" w:type="dxa"/>
                  <w:tcBorders>
                    <w:bottom w:val="single" w:sz="4" w:space="0" w:color="auto"/>
                  </w:tcBorders>
                  <w:noWrap/>
                </w:tcPr>
                <w:p w:rsidR="00994B41" w:rsidRPr="00B673BC" w:rsidRDefault="00994B41" w:rsidP="00B673B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lang w:eastAsia="ru-RU"/>
                    </w:rPr>
                  </w:pPr>
                  <w:r w:rsidRPr="00B673BC">
                    <w:rPr>
                      <w:rFonts w:ascii="Times New Roman" w:hAnsi="Times New Roman" w:cs="Times New Roman"/>
                      <w:color w:val="FF0000"/>
                      <w:lang w:eastAsia="ru-RU"/>
                    </w:rPr>
                    <w:t>Капитальный ремонт Мемориального комплекса Погибшим воинам в с.Ильино Поляна Благовещенского района Республики Башкортостан</w:t>
                  </w:r>
                </w:p>
              </w:tc>
              <w:tc>
                <w:tcPr>
                  <w:tcW w:w="760" w:type="dxa"/>
                  <w:noWrap/>
                </w:tcPr>
                <w:p w:rsidR="00994B41" w:rsidRPr="00B673BC" w:rsidRDefault="00994B41" w:rsidP="00B673B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60" w:type="dxa"/>
                  <w:noWrap/>
                </w:tcPr>
                <w:p w:rsidR="00994B41" w:rsidRPr="00B673BC" w:rsidRDefault="00994B41" w:rsidP="00B673B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60" w:type="dxa"/>
                  <w:noWrap/>
                </w:tcPr>
                <w:p w:rsidR="00994B41" w:rsidRPr="00B673BC" w:rsidRDefault="00994B41" w:rsidP="00B673B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80" w:type="dxa"/>
                  <w:noWrap/>
                  <w:vAlign w:val="bottom"/>
                </w:tcPr>
                <w:p w:rsidR="00994B41" w:rsidRPr="00B673BC" w:rsidRDefault="00994B41" w:rsidP="00B673B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94B41" w:rsidRPr="00B673BC" w:rsidRDefault="00994B41" w:rsidP="00BC1F4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44" w:type="dxa"/>
          </w:tcPr>
          <w:p w:rsidR="00994B41" w:rsidRPr="00B673BC" w:rsidRDefault="00994B41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2505079 руб.</w:t>
            </w:r>
          </w:p>
        </w:tc>
      </w:tr>
      <w:tr w:rsidR="00994B41" w:rsidRPr="00B673BC">
        <w:trPr>
          <w:trHeight w:val="302"/>
        </w:trPr>
        <w:tc>
          <w:tcPr>
            <w:tcW w:w="12992" w:type="dxa"/>
            <w:gridSpan w:val="2"/>
          </w:tcPr>
          <w:p w:rsidR="00994B41" w:rsidRPr="00B673BC" w:rsidRDefault="00994B41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73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 дополнительному перечню</w:t>
            </w:r>
          </w:p>
        </w:tc>
      </w:tr>
      <w:tr w:rsidR="00994B41" w:rsidRPr="00B673BC">
        <w:trPr>
          <w:trHeight w:val="302"/>
        </w:trPr>
        <w:tc>
          <w:tcPr>
            <w:tcW w:w="6948" w:type="dxa"/>
          </w:tcPr>
          <w:p w:rsidR="00994B41" w:rsidRPr="00B673BC" w:rsidRDefault="00994B41" w:rsidP="00BC1F4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44" w:type="dxa"/>
          </w:tcPr>
          <w:p w:rsidR="00994B41" w:rsidRPr="00B673BC" w:rsidRDefault="00994B41" w:rsidP="002B1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94B41" w:rsidRPr="00B673BC">
        <w:trPr>
          <w:trHeight w:val="302"/>
        </w:trPr>
        <w:tc>
          <w:tcPr>
            <w:tcW w:w="6948" w:type="dxa"/>
          </w:tcPr>
          <w:p w:rsidR="00994B41" w:rsidRPr="00B673BC" w:rsidRDefault="00994B41" w:rsidP="00CA13C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44" w:type="dxa"/>
          </w:tcPr>
          <w:p w:rsidR="00994B41" w:rsidRPr="00B673BC" w:rsidRDefault="00994B41" w:rsidP="002B1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94B41" w:rsidRPr="00B673BC">
        <w:trPr>
          <w:trHeight w:val="302"/>
        </w:trPr>
        <w:tc>
          <w:tcPr>
            <w:tcW w:w="6948" w:type="dxa"/>
          </w:tcPr>
          <w:p w:rsidR="00994B41" w:rsidRPr="00B673BC" w:rsidRDefault="00994B41" w:rsidP="00CA13C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44" w:type="dxa"/>
          </w:tcPr>
          <w:p w:rsidR="00994B41" w:rsidRPr="00B673BC" w:rsidRDefault="00994B41" w:rsidP="002B1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994B41" w:rsidRDefault="00994B41" w:rsidP="000434B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4B41" w:rsidRDefault="00994B41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2B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Default="00994B41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994B41" w:rsidRPr="00975BED" w:rsidRDefault="00994B41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994B41" w:rsidRDefault="00994B41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Ильино - Полянский сельсовет муниципального района Благовещенский район 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>на 2018-2024 года»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94B41" w:rsidRPr="001F7AAE" w:rsidRDefault="00994B41" w:rsidP="00AD6EA7">
      <w:pPr>
        <w:spacing w:after="0" w:line="240" w:lineRule="auto"/>
        <w:ind w:left="5760" w:firstLine="2880"/>
        <w:rPr>
          <w:rFonts w:ascii="Times New Roman" w:hAnsi="Times New Roman" w:cs="Times New Roman"/>
        </w:rPr>
      </w:pPr>
    </w:p>
    <w:p w:rsidR="00994B41" w:rsidRPr="00511EF8" w:rsidRDefault="00994B41" w:rsidP="00AD6E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4B41" w:rsidRDefault="00994B41" w:rsidP="00F105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Визуализированные образцы элементов благоустройства, </w:t>
      </w:r>
    </w:p>
    <w:p w:rsidR="00994B41" w:rsidRDefault="00994B41" w:rsidP="00F105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предлагаемые к размещению на дворовых территориях</w:t>
      </w:r>
    </w:p>
    <w:p w:rsidR="00994B41" w:rsidRDefault="00994B41" w:rsidP="00F10571">
      <w:pPr>
        <w:spacing w:after="0" w:line="240" w:lineRule="auto"/>
        <w:ind w:left="5760" w:firstLine="2880"/>
        <w:rPr>
          <w:rFonts w:ascii="Times New Roman" w:hAnsi="Times New Roman" w:cs="Times New Roman"/>
          <w:sz w:val="28"/>
          <w:szCs w:val="28"/>
        </w:rPr>
      </w:pPr>
    </w:p>
    <w:tbl>
      <w:tblPr>
        <w:tblW w:w="143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8"/>
        <w:gridCol w:w="9540"/>
      </w:tblGrid>
      <w:tr w:rsidR="00994B41" w:rsidRPr="00BC1F49" w:rsidTr="00F04FD6">
        <w:trPr>
          <w:trHeight w:val="802"/>
        </w:trPr>
        <w:tc>
          <w:tcPr>
            <w:tcW w:w="14328" w:type="dxa"/>
            <w:gridSpan w:val="2"/>
          </w:tcPr>
          <w:p w:rsidR="00994B41" w:rsidRPr="00C85CBA" w:rsidRDefault="00994B41" w:rsidP="00F04F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5CBA">
              <w:rPr>
                <w:rFonts w:ascii="Times New Roman" w:hAnsi="Times New Roman" w:cs="Times New Roman"/>
                <w:sz w:val="28"/>
                <w:szCs w:val="28"/>
              </w:rPr>
              <w:t>По минимальному перечню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</w:p>
        </w:tc>
      </w:tr>
      <w:tr w:rsidR="00994B41" w:rsidRPr="00BC1F49" w:rsidTr="00F04FD6">
        <w:trPr>
          <w:trHeight w:val="302"/>
        </w:trPr>
        <w:tc>
          <w:tcPr>
            <w:tcW w:w="4788" w:type="dxa"/>
          </w:tcPr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1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 проездов</w:t>
            </w: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Pr="00BC1F49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0" w:type="dxa"/>
          </w:tcPr>
          <w:p w:rsidR="00994B41" w:rsidRDefault="00994B41" w:rsidP="00F04F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jc w:val="center"/>
            </w:pPr>
            <w:r>
              <w:pict>
                <v:shape id="_x0000_i1025" type="#_x0000_t75" alt="" style="width:227.25pt;height:139.5pt">
                  <v:imagedata r:id="rId13" r:href="rId14"/>
                </v:shape>
              </w:pict>
            </w:r>
          </w:p>
          <w:p w:rsidR="00994B41" w:rsidRPr="00BC1F49" w:rsidRDefault="00994B41" w:rsidP="00F04F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BC1F49" w:rsidTr="00F04FD6">
        <w:trPr>
          <w:trHeight w:val="2841"/>
        </w:trPr>
        <w:tc>
          <w:tcPr>
            <w:tcW w:w="4788" w:type="dxa"/>
          </w:tcPr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</w:t>
            </w:r>
            <w:r w:rsidRPr="00BC1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освещение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94B41" w:rsidRPr="00BC1F49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0" w:type="dxa"/>
          </w:tcPr>
          <w:p w:rsidR="00994B41" w:rsidRDefault="00994B41" w:rsidP="00F04FD6">
            <w:pPr>
              <w:spacing w:after="0" w:line="240" w:lineRule="auto"/>
              <w:jc w:val="center"/>
            </w:pPr>
            <w:r>
              <w:pict>
                <v:shape id="_x0000_i1026" type="#_x0000_t75" alt="" style="width:234pt;height:120.75pt">
                  <v:imagedata r:id="rId15" r:href="rId16"/>
                </v:shape>
              </w:pict>
            </w:r>
          </w:p>
          <w:p w:rsidR="00994B41" w:rsidRPr="00BC1F49" w:rsidRDefault="00994B41" w:rsidP="00F04F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B41" w:rsidRPr="00BC1F49" w:rsidTr="00F04FD6">
        <w:trPr>
          <w:trHeight w:val="2685"/>
        </w:trPr>
        <w:tc>
          <w:tcPr>
            <w:tcW w:w="4788" w:type="dxa"/>
          </w:tcPr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1F49"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B41" w:rsidRPr="00BC1F49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0" w:type="dxa"/>
          </w:tcPr>
          <w:p w:rsidR="00994B41" w:rsidRPr="00BC1F49" w:rsidRDefault="00994B41" w:rsidP="00F04F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27" type="#_x0000_t75" alt="http://eko48.ru/images/tovar/skameyka_ozarenie_bez_spinki.jpg" style="width:176.25pt;height:117pt;visibility:visible">
                  <v:imagedata r:id="rId17" o:title=""/>
                </v:shape>
              </w:pict>
            </w:r>
          </w:p>
        </w:tc>
      </w:tr>
      <w:tr w:rsidR="00994B41" w:rsidRPr="00BC1F49" w:rsidTr="00F04FD6">
        <w:trPr>
          <w:trHeight w:val="493"/>
        </w:trPr>
        <w:tc>
          <w:tcPr>
            <w:tcW w:w="14328" w:type="dxa"/>
            <w:gridSpan w:val="2"/>
          </w:tcPr>
          <w:p w:rsidR="00994B41" w:rsidRPr="00C85CBA" w:rsidRDefault="00994B41" w:rsidP="00F04FD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85CBA">
              <w:rPr>
                <w:rFonts w:ascii="Times New Roman" w:hAnsi="Times New Roman" w:cs="Times New Roman"/>
                <w:noProof/>
                <w:sz w:val="28"/>
                <w:szCs w:val="28"/>
              </w:rPr>
              <w:t>По дополнительному пер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  <w:r w:rsidRPr="00C85CBA">
              <w:rPr>
                <w:rFonts w:ascii="Times New Roman" w:hAnsi="Times New Roman" w:cs="Times New Roman"/>
                <w:noProof/>
                <w:sz w:val="28"/>
                <w:szCs w:val="28"/>
              </w:rPr>
              <w:t>чню работ</w:t>
            </w:r>
          </w:p>
        </w:tc>
      </w:tr>
      <w:tr w:rsidR="00994B41" w:rsidRPr="00BC1F49" w:rsidTr="00F04FD6">
        <w:trPr>
          <w:trHeight w:val="2685"/>
        </w:trPr>
        <w:tc>
          <w:tcPr>
            <w:tcW w:w="4788" w:type="dxa"/>
          </w:tcPr>
          <w:p w:rsidR="00994B41" w:rsidRDefault="00994B41" w:rsidP="00F04F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автомобильных парковок</w:t>
            </w:r>
          </w:p>
        </w:tc>
        <w:tc>
          <w:tcPr>
            <w:tcW w:w="9540" w:type="dxa"/>
          </w:tcPr>
          <w:p w:rsidR="00994B41" w:rsidRDefault="00994B41" w:rsidP="00F04FD6">
            <w:pPr>
              <w:spacing w:after="0" w:line="240" w:lineRule="auto"/>
              <w:jc w:val="center"/>
              <w:rPr>
                <w:noProof/>
              </w:rPr>
            </w:pPr>
            <w:r>
              <w:pict>
                <v:shape id="_x0000_i1028" type="#_x0000_t75" alt="" style="width:251.25pt;height:129pt">
                  <v:imagedata r:id="rId18" r:href="rId19"/>
                </v:shape>
              </w:pict>
            </w:r>
          </w:p>
        </w:tc>
      </w:tr>
    </w:tbl>
    <w:p w:rsidR="00994B41" w:rsidRDefault="00994B41" w:rsidP="00F10571">
      <w:pPr>
        <w:spacing w:after="0" w:line="240" w:lineRule="auto"/>
        <w:jc w:val="center"/>
        <w:rPr>
          <w:noProof/>
        </w:rPr>
      </w:pPr>
    </w:p>
    <w:sectPr w:rsidR="00994B41" w:rsidSect="00A40BAE">
      <w:footerReference w:type="default" r:id="rId20"/>
      <w:pgSz w:w="16838" w:h="11906" w:orient="landscape"/>
      <w:pgMar w:top="1134" w:right="851" w:bottom="1134" w:left="1701" w:header="709" w:footer="709" w:gutter="0"/>
      <w:pgNumType w:start="1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B41" w:rsidRDefault="00994B41">
      <w:r>
        <w:separator/>
      </w:r>
    </w:p>
  </w:endnote>
  <w:endnote w:type="continuationSeparator" w:id="0">
    <w:p w:rsidR="00994B41" w:rsidRDefault="00994B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B41" w:rsidRDefault="00994B41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15</w:t>
    </w:r>
    <w:r>
      <w:rPr>
        <w:rStyle w:val="PageNumber"/>
        <w:rFonts w:cs="Calibri"/>
      </w:rPr>
      <w:fldChar w:fldCharType="end"/>
    </w:r>
  </w:p>
  <w:p w:rsidR="00994B41" w:rsidRDefault="00994B41" w:rsidP="000067B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B41" w:rsidRDefault="00994B41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1</w:t>
    </w:r>
    <w:r>
      <w:rPr>
        <w:rStyle w:val="PageNumber"/>
        <w:rFonts w:cs="Calibri"/>
      </w:rPr>
      <w:fldChar w:fldCharType="end"/>
    </w:r>
  </w:p>
  <w:p w:rsidR="00994B41" w:rsidRDefault="00994B41" w:rsidP="00A40BAE">
    <w:pPr>
      <w:pStyle w:val="Footer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B41" w:rsidRDefault="00994B41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13</w:t>
    </w:r>
    <w:r>
      <w:rPr>
        <w:rStyle w:val="PageNumber"/>
        <w:rFonts w:cs="Calibri"/>
      </w:rPr>
      <w:fldChar w:fldCharType="end"/>
    </w:r>
  </w:p>
  <w:p w:rsidR="00994B41" w:rsidRDefault="00994B41" w:rsidP="000067B3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B41" w:rsidRDefault="00994B41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1</w:t>
    </w:r>
    <w:r>
      <w:rPr>
        <w:rStyle w:val="PageNumber"/>
        <w:rFonts w:cs="Calibri"/>
      </w:rPr>
      <w:fldChar w:fldCharType="end"/>
    </w:r>
  </w:p>
  <w:p w:rsidR="00994B41" w:rsidRDefault="00994B41" w:rsidP="00A40BAE">
    <w:pPr>
      <w:pStyle w:val="Footer"/>
      <w:ind w:right="360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B41" w:rsidRDefault="00994B41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23</w:t>
    </w:r>
    <w:r>
      <w:rPr>
        <w:rStyle w:val="PageNumber"/>
        <w:rFonts w:cs="Calibri"/>
      </w:rPr>
      <w:fldChar w:fldCharType="end"/>
    </w:r>
  </w:p>
  <w:p w:rsidR="00994B41" w:rsidRDefault="00994B41" w:rsidP="000067B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B41" w:rsidRDefault="00994B41">
      <w:r>
        <w:separator/>
      </w:r>
    </w:p>
  </w:footnote>
  <w:footnote w:type="continuationSeparator" w:id="0">
    <w:p w:rsidR="00994B41" w:rsidRDefault="00994B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41A01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0BACE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34E44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0A6F9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5E893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78215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04F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B60F0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6AA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96478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045F1E"/>
    <w:multiLevelType w:val="hybridMultilevel"/>
    <w:tmpl w:val="3732E000"/>
    <w:lvl w:ilvl="0" w:tplc="EBA6BCB8">
      <w:start w:val="1"/>
      <w:numFmt w:val="decimal"/>
      <w:lvlText w:val="%1."/>
      <w:lvlJc w:val="left"/>
      <w:pPr>
        <w:ind w:left="40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11">
    <w:nsid w:val="23E24C2B"/>
    <w:multiLevelType w:val="hybridMultilevel"/>
    <w:tmpl w:val="FBB26500"/>
    <w:lvl w:ilvl="0" w:tplc="60CE56A2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96126EE"/>
    <w:multiLevelType w:val="hybridMultilevel"/>
    <w:tmpl w:val="5CD4BC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5A750724"/>
    <w:multiLevelType w:val="hybridMultilevel"/>
    <w:tmpl w:val="5CD4BC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A736CA5"/>
    <w:multiLevelType w:val="hybridMultilevel"/>
    <w:tmpl w:val="021A21EE"/>
    <w:lvl w:ilvl="0" w:tplc="7FF2F9D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14"/>
  </w:num>
  <w:num w:numId="5">
    <w:abstractNumId w:val="15"/>
  </w:num>
  <w:num w:numId="6">
    <w:abstractNumId w:val="11"/>
  </w:num>
  <w:num w:numId="7">
    <w:abstractNumId w:val="12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008"/>
    <w:rsid w:val="00003896"/>
    <w:rsid w:val="00005601"/>
    <w:rsid w:val="000067B3"/>
    <w:rsid w:val="00010398"/>
    <w:rsid w:val="00011CFF"/>
    <w:rsid w:val="00014959"/>
    <w:rsid w:val="000150D9"/>
    <w:rsid w:val="0002013D"/>
    <w:rsid w:val="00024C75"/>
    <w:rsid w:val="00024EC5"/>
    <w:rsid w:val="00025CE1"/>
    <w:rsid w:val="000268F7"/>
    <w:rsid w:val="0003224C"/>
    <w:rsid w:val="00034DA7"/>
    <w:rsid w:val="00035E75"/>
    <w:rsid w:val="0003761E"/>
    <w:rsid w:val="000413D3"/>
    <w:rsid w:val="00042A96"/>
    <w:rsid w:val="000434B4"/>
    <w:rsid w:val="000449E5"/>
    <w:rsid w:val="000556F3"/>
    <w:rsid w:val="0005713A"/>
    <w:rsid w:val="00057491"/>
    <w:rsid w:val="00057862"/>
    <w:rsid w:val="0005794B"/>
    <w:rsid w:val="00061539"/>
    <w:rsid w:val="00063039"/>
    <w:rsid w:val="000636CF"/>
    <w:rsid w:val="00063CE4"/>
    <w:rsid w:val="0006589C"/>
    <w:rsid w:val="00065CD6"/>
    <w:rsid w:val="00066C7D"/>
    <w:rsid w:val="00067074"/>
    <w:rsid w:val="00067872"/>
    <w:rsid w:val="00080824"/>
    <w:rsid w:val="000842AC"/>
    <w:rsid w:val="000852F9"/>
    <w:rsid w:val="00085B65"/>
    <w:rsid w:val="000902B7"/>
    <w:rsid w:val="0009066B"/>
    <w:rsid w:val="0009096C"/>
    <w:rsid w:val="000926E6"/>
    <w:rsid w:val="00092855"/>
    <w:rsid w:val="000945C3"/>
    <w:rsid w:val="000A0ABB"/>
    <w:rsid w:val="000A624A"/>
    <w:rsid w:val="000A6E9D"/>
    <w:rsid w:val="000B272B"/>
    <w:rsid w:val="000B43AC"/>
    <w:rsid w:val="000B553F"/>
    <w:rsid w:val="000B5AD5"/>
    <w:rsid w:val="000C0A16"/>
    <w:rsid w:val="000C54A0"/>
    <w:rsid w:val="000C7897"/>
    <w:rsid w:val="000D0C26"/>
    <w:rsid w:val="000D0E96"/>
    <w:rsid w:val="000D10D8"/>
    <w:rsid w:val="000D7ECD"/>
    <w:rsid w:val="000E09CB"/>
    <w:rsid w:val="000E1AE4"/>
    <w:rsid w:val="000E34A3"/>
    <w:rsid w:val="000E53AE"/>
    <w:rsid w:val="000E7966"/>
    <w:rsid w:val="000E799E"/>
    <w:rsid w:val="000F2C9A"/>
    <w:rsid w:val="000F4032"/>
    <w:rsid w:val="000F408D"/>
    <w:rsid w:val="000F53D0"/>
    <w:rsid w:val="000F5472"/>
    <w:rsid w:val="000F7FC1"/>
    <w:rsid w:val="00100D76"/>
    <w:rsid w:val="001013DB"/>
    <w:rsid w:val="00102DD9"/>
    <w:rsid w:val="00106716"/>
    <w:rsid w:val="001078F9"/>
    <w:rsid w:val="00111836"/>
    <w:rsid w:val="001127E2"/>
    <w:rsid w:val="00112F51"/>
    <w:rsid w:val="001148FF"/>
    <w:rsid w:val="0011726B"/>
    <w:rsid w:val="001228AD"/>
    <w:rsid w:val="00124146"/>
    <w:rsid w:val="00127311"/>
    <w:rsid w:val="00127CE5"/>
    <w:rsid w:val="00130292"/>
    <w:rsid w:val="00131EE1"/>
    <w:rsid w:val="00135C54"/>
    <w:rsid w:val="00141E9F"/>
    <w:rsid w:val="00144C1C"/>
    <w:rsid w:val="001473A7"/>
    <w:rsid w:val="00147DC0"/>
    <w:rsid w:val="001509C3"/>
    <w:rsid w:val="00160149"/>
    <w:rsid w:val="0016237B"/>
    <w:rsid w:val="00163193"/>
    <w:rsid w:val="001638CF"/>
    <w:rsid w:val="00171200"/>
    <w:rsid w:val="00171FC1"/>
    <w:rsid w:val="00181232"/>
    <w:rsid w:val="00185F38"/>
    <w:rsid w:val="00186F9E"/>
    <w:rsid w:val="00190E16"/>
    <w:rsid w:val="00194205"/>
    <w:rsid w:val="001944C9"/>
    <w:rsid w:val="0019490E"/>
    <w:rsid w:val="00197101"/>
    <w:rsid w:val="001A03A5"/>
    <w:rsid w:val="001A588B"/>
    <w:rsid w:val="001A659B"/>
    <w:rsid w:val="001A7FCC"/>
    <w:rsid w:val="001B0F90"/>
    <w:rsid w:val="001B18F1"/>
    <w:rsid w:val="001B2F2F"/>
    <w:rsid w:val="001B4934"/>
    <w:rsid w:val="001B6428"/>
    <w:rsid w:val="001B6E13"/>
    <w:rsid w:val="001C1702"/>
    <w:rsid w:val="001C6488"/>
    <w:rsid w:val="001C741B"/>
    <w:rsid w:val="001C795A"/>
    <w:rsid w:val="001D11A7"/>
    <w:rsid w:val="001D2346"/>
    <w:rsid w:val="001D38E7"/>
    <w:rsid w:val="001D7573"/>
    <w:rsid w:val="001E3672"/>
    <w:rsid w:val="001E49B0"/>
    <w:rsid w:val="001E4C5B"/>
    <w:rsid w:val="001E5AA1"/>
    <w:rsid w:val="001E6668"/>
    <w:rsid w:val="001F263A"/>
    <w:rsid w:val="001F7AAE"/>
    <w:rsid w:val="0020096E"/>
    <w:rsid w:val="002040C2"/>
    <w:rsid w:val="00207126"/>
    <w:rsid w:val="0021201B"/>
    <w:rsid w:val="002143F8"/>
    <w:rsid w:val="00221A53"/>
    <w:rsid w:val="00226C6D"/>
    <w:rsid w:val="00226FCE"/>
    <w:rsid w:val="0023243C"/>
    <w:rsid w:val="00234719"/>
    <w:rsid w:val="00236FC0"/>
    <w:rsid w:val="002456F0"/>
    <w:rsid w:val="0024621E"/>
    <w:rsid w:val="00251BF5"/>
    <w:rsid w:val="00251FE1"/>
    <w:rsid w:val="00252FF6"/>
    <w:rsid w:val="0025726B"/>
    <w:rsid w:val="00264A2B"/>
    <w:rsid w:val="00265A30"/>
    <w:rsid w:val="00275E14"/>
    <w:rsid w:val="00276AB1"/>
    <w:rsid w:val="00282253"/>
    <w:rsid w:val="002864C2"/>
    <w:rsid w:val="00286BBE"/>
    <w:rsid w:val="00292AC0"/>
    <w:rsid w:val="002931E8"/>
    <w:rsid w:val="002954BF"/>
    <w:rsid w:val="0029586A"/>
    <w:rsid w:val="00297D87"/>
    <w:rsid w:val="002A0BD6"/>
    <w:rsid w:val="002A26C3"/>
    <w:rsid w:val="002A3D60"/>
    <w:rsid w:val="002A4B48"/>
    <w:rsid w:val="002A4EFE"/>
    <w:rsid w:val="002A7459"/>
    <w:rsid w:val="002A7832"/>
    <w:rsid w:val="002B08F3"/>
    <w:rsid w:val="002B1B5B"/>
    <w:rsid w:val="002B2B15"/>
    <w:rsid w:val="002B33B3"/>
    <w:rsid w:val="002B38E8"/>
    <w:rsid w:val="002B4C47"/>
    <w:rsid w:val="002B5EF2"/>
    <w:rsid w:val="002B6BA6"/>
    <w:rsid w:val="002C0AB8"/>
    <w:rsid w:val="002C1FFE"/>
    <w:rsid w:val="002C3E29"/>
    <w:rsid w:val="002C7D1C"/>
    <w:rsid w:val="002D151F"/>
    <w:rsid w:val="002D34E1"/>
    <w:rsid w:val="002D449F"/>
    <w:rsid w:val="002D7FE6"/>
    <w:rsid w:val="002E5D5D"/>
    <w:rsid w:val="002E76BE"/>
    <w:rsid w:val="002F07AA"/>
    <w:rsid w:val="002F73AE"/>
    <w:rsid w:val="002F7505"/>
    <w:rsid w:val="00301A6A"/>
    <w:rsid w:val="00301D17"/>
    <w:rsid w:val="00301D5F"/>
    <w:rsid w:val="00303444"/>
    <w:rsid w:val="003071D4"/>
    <w:rsid w:val="00321E2D"/>
    <w:rsid w:val="00323350"/>
    <w:rsid w:val="0032607E"/>
    <w:rsid w:val="0033048D"/>
    <w:rsid w:val="003323BD"/>
    <w:rsid w:val="00334082"/>
    <w:rsid w:val="00335514"/>
    <w:rsid w:val="00336BBE"/>
    <w:rsid w:val="00337026"/>
    <w:rsid w:val="003406AC"/>
    <w:rsid w:val="00341ABE"/>
    <w:rsid w:val="00344FD3"/>
    <w:rsid w:val="00346FD9"/>
    <w:rsid w:val="003523BE"/>
    <w:rsid w:val="0035274D"/>
    <w:rsid w:val="00355775"/>
    <w:rsid w:val="00355D63"/>
    <w:rsid w:val="00355E24"/>
    <w:rsid w:val="00356EAB"/>
    <w:rsid w:val="00356FA0"/>
    <w:rsid w:val="003576D6"/>
    <w:rsid w:val="003576F6"/>
    <w:rsid w:val="003622AD"/>
    <w:rsid w:val="00365B26"/>
    <w:rsid w:val="003735FA"/>
    <w:rsid w:val="00373B76"/>
    <w:rsid w:val="003749E4"/>
    <w:rsid w:val="00376E18"/>
    <w:rsid w:val="003812C9"/>
    <w:rsid w:val="00385408"/>
    <w:rsid w:val="00393314"/>
    <w:rsid w:val="003946C9"/>
    <w:rsid w:val="003951CC"/>
    <w:rsid w:val="003A0F87"/>
    <w:rsid w:val="003A22A7"/>
    <w:rsid w:val="003A2CE0"/>
    <w:rsid w:val="003A2EBB"/>
    <w:rsid w:val="003A3793"/>
    <w:rsid w:val="003A4FFB"/>
    <w:rsid w:val="003A5765"/>
    <w:rsid w:val="003B05C7"/>
    <w:rsid w:val="003B2688"/>
    <w:rsid w:val="003B4E36"/>
    <w:rsid w:val="003B5504"/>
    <w:rsid w:val="003C162C"/>
    <w:rsid w:val="003C1EEB"/>
    <w:rsid w:val="003C236B"/>
    <w:rsid w:val="003C490A"/>
    <w:rsid w:val="003D0D09"/>
    <w:rsid w:val="003D3B63"/>
    <w:rsid w:val="003E4393"/>
    <w:rsid w:val="003E43AE"/>
    <w:rsid w:val="003E5EE7"/>
    <w:rsid w:val="003E73AE"/>
    <w:rsid w:val="003E7FE0"/>
    <w:rsid w:val="003F1396"/>
    <w:rsid w:val="003F3D64"/>
    <w:rsid w:val="003F75EB"/>
    <w:rsid w:val="003F77A4"/>
    <w:rsid w:val="00401AE9"/>
    <w:rsid w:val="00402F45"/>
    <w:rsid w:val="00405EDC"/>
    <w:rsid w:val="00406640"/>
    <w:rsid w:val="0040684F"/>
    <w:rsid w:val="0040781B"/>
    <w:rsid w:val="00411D36"/>
    <w:rsid w:val="004145D6"/>
    <w:rsid w:val="00414605"/>
    <w:rsid w:val="00417044"/>
    <w:rsid w:val="0041758E"/>
    <w:rsid w:val="00430E43"/>
    <w:rsid w:val="00431467"/>
    <w:rsid w:val="00432496"/>
    <w:rsid w:val="00437746"/>
    <w:rsid w:val="00441463"/>
    <w:rsid w:val="00442AA5"/>
    <w:rsid w:val="004438C6"/>
    <w:rsid w:val="00444FEB"/>
    <w:rsid w:val="0044602E"/>
    <w:rsid w:val="00451C9C"/>
    <w:rsid w:val="00453100"/>
    <w:rsid w:val="00453CAD"/>
    <w:rsid w:val="00455D26"/>
    <w:rsid w:val="00462209"/>
    <w:rsid w:val="00464837"/>
    <w:rsid w:val="00464DD6"/>
    <w:rsid w:val="00464E21"/>
    <w:rsid w:val="004707A8"/>
    <w:rsid w:val="004710E2"/>
    <w:rsid w:val="004744CF"/>
    <w:rsid w:val="0047495B"/>
    <w:rsid w:val="00475AA3"/>
    <w:rsid w:val="00477590"/>
    <w:rsid w:val="0048044B"/>
    <w:rsid w:val="00480BFB"/>
    <w:rsid w:val="00481603"/>
    <w:rsid w:val="00484B6F"/>
    <w:rsid w:val="00486C3F"/>
    <w:rsid w:val="00486F82"/>
    <w:rsid w:val="00487C65"/>
    <w:rsid w:val="00490AD6"/>
    <w:rsid w:val="004933EE"/>
    <w:rsid w:val="00495425"/>
    <w:rsid w:val="004A1046"/>
    <w:rsid w:val="004A5F53"/>
    <w:rsid w:val="004A6FCD"/>
    <w:rsid w:val="004B20F8"/>
    <w:rsid w:val="004B2FC2"/>
    <w:rsid w:val="004B4883"/>
    <w:rsid w:val="004B4FA2"/>
    <w:rsid w:val="004C14A0"/>
    <w:rsid w:val="004C282E"/>
    <w:rsid w:val="004C43A8"/>
    <w:rsid w:val="004C544E"/>
    <w:rsid w:val="004C7530"/>
    <w:rsid w:val="004D7327"/>
    <w:rsid w:val="004E276A"/>
    <w:rsid w:val="004E55BF"/>
    <w:rsid w:val="004E62E8"/>
    <w:rsid w:val="004F000F"/>
    <w:rsid w:val="004F031E"/>
    <w:rsid w:val="00501811"/>
    <w:rsid w:val="005033CE"/>
    <w:rsid w:val="00506504"/>
    <w:rsid w:val="00506A95"/>
    <w:rsid w:val="00511EF8"/>
    <w:rsid w:val="00513AC4"/>
    <w:rsid w:val="00514FCE"/>
    <w:rsid w:val="005276CD"/>
    <w:rsid w:val="00535183"/>
    <w:rsid w:val="00536EA3"/>
    <w:rsid w:val="00540993"/>
    <w:rsid w:val="005509C2"/>
    <w:rsid w:val="005515E9"/>
    <w:rsid w:val="00553336"/>
    <w:rsid w:val="00556445"/>
    <w:rsid w:val="00563594"/>
    <w:rsid w:val="00565F0C"/>
    <w:rsid w:val="00570014"/>
    <w:rsid w:val="005849A7"/>
    <w:rsid w:val="00584B7A"/>
    <w:rsid w:val="0058747C"/>
    <w:rsid w:val="00587733"/>
    <w:rsid w:val="005903C6"/>
    <w:rsid w:val="00595249"/>
    <w:rsid w:val="005A0B16"/>
    <w:rsid w:val="005A2934"/>
    <w:rsid w:val="005A5F43"/>
    <w:rsid w:val="005A6E56"/>
    <w:rsid w:val="005A7BAD"/>
    <w:rsid w:val="005B2B03"/>
    <w:rsid w:val="005B5BFC"/>
    <w:rsid w:val="005C14EC"/>
    <w:rsid w:val="005C231F"/>
    <w:rsid w:val="005C359F"/>
    <w:rsid w:val="005C3E0F"/>
    <w:rsid w:val="005C4D1F"/>
    <w:rsid w:val="005D0BBF"/>
    <w:rsid w:val="005D4397"/>
    <w:rsid w:val="005E1B1B"/>
    <w:rsid w:val="005E222E"/>
    <w:rsid w:val="005E26D4"/>
    <w:rsid w:val="005E3124"/>
    <w:rsid w:val="005E7DE3"/>
    <w:rsid w:val="005F18EA"/>
    <w:rsid w:val="005F22B9"/>
    <w:rsid w:val="005F2F84"/>
    <w:rsid w:val="005F4DD9"/>
    <w:rsid w:val="005F616C"/>
    <w:rsid w:val="00602AB7"/>
    <w:rsid w:val="00603476"/>
    <w:rsid w:val="0061481C"/>
    <w:rsid w:val="0061584C"/>
    <w:rsid w:val="0061754C"/>
    <w:rsid w:val="00632757"/>
    <w:rsid w:val="00633D92"/>
    <w:rsid w:val="00641A8B"/>
    <w:rsid w:val="00643193"/>
    <w:rsid w:val="00645ED4"/>
    <w:rsid w:val="00651CF2"/>
    <w:rsid w:val="0065565D"/>
    <w:rsid w:val="00661894"/>
    <w:rsid w:val="006621E1"/>
    <w:rsid w:val="006655E0"/>
    <w:rsid w:val="00670DEA"/>
    <w:rsid w:val="00674073"/>
    <w:rsid w:val="006746EE"/>
    <w:rsid w:val="00674F92"/>
    <w:rsid w:val="006760A1"/>
    <w:rsid w:val="006765EF"/>
    <w:rsid w:val="00682300"/>
    <w:rsid w:val="00683504"/>
    <w:rsid w:val="0069483A"/>
    <w:rsid w:val="00697AFC"/>
    <w:rsid w:val="006A0581"/>
    <w:rsid w:val="006A7BD7"/>
    <w:rsid w:val="006B0B76"/>
    <w:rsid w:val="006B1DE3"/>
    <w:rsid w:val="006B1FF9"/>
    <w:rsid w:val="006C2AD9"/>
    <w:rsid w:val="006C47EE"/>
    <w:rsid w:val="006C4906"/>
    <w:rsid w:val="006C533A"/>
    <w:rsid w:val="006C6E45"/>
    <w:rsid w:val="006C7516"/>
    <w:rsid w:val="006D530B"/>
    <w:rsid w:val="006D5328"/>
    <w:rsid w:val="006D77E5"/>
    <w:rsid w:val="006E12C2"/>
    <w:rsid w:val="006E344F"/>
    <w:rsid w:val="00704628"/>
    <w:rsid w:val="00710A41"/>
    <w:rsid w:val="00712F17"/>
    <w:rsid w:val="00714C75"/>
    <w:rsid w:val="00717BDB"/>
    <w:rsid w:val="00721C56"/>
    <w:rsid w:val="007220A7"/>
    <w:rsid w:val="0072380A"/>
    <w:rsid w:val="00731A8F"/>
    <w:rsid w:val="0073354B"/>
    <w:rsid w:val="00736900"/>
    <w:rsid w:val="00740B29"/>
    <w:rsid w:val="00741058"/>
    <w:rsid w:val="007418FB"/>
    <w:rsid w:val="00744E25"/>
    <w:rsid w:val="00747AB0"/>
    <w:rsid w:val="007513E4"/>
    <w:rsid w:val="00753E07"/>
    <w:rsid w:val="00754AD4"/>
    <w:rsid w:val="00755763"/>
    <w:rsid w:val="00755D02"/>
    <w:rsid w:val="0075630B"/>
    <w:rsid w:val="007578F9"/>
    <w:rsid w:val="00762682"/>
    <w:rsid w:val="007634B6"/>
    <w:rsid w:val="0077413D"/>
    <w:rsid w:val="00780444"/>
    <w:rsid w:val="0078464D"/>
    <w:rsid w:val="00784984"/>
    <w:rsid w:val="00785FA3"/>
    <w:rsid w:val="00787FF9"/>
    <w:rsid w:val="00790EAA"/>
    <w:rsid w:val="0079111C"/>
    <w:rsid w:val="00794C51"/>
    <w:rsid w:val="00796ADC"/>
    <w:rsid w:val="00797E5F"/>
    <w:rsid w:val="007A1DAC"/>
    <w:rsid w:val="007A23FF"/>
    <w:rsid w:val="007A25F2"/>
    <w:rsid w:val="007A2F63"/>
    <w:rsid w:val="007A3F5B"/>
    <w:rsid w:val="007A497F"/>
    <w:rsid w:val="007A4C0E"/>
    <w:rsid w:val="007B5B95"/>
    <w:rsid w:val="007B7866"/>
    <w:rsid w:val="007C110D"/>
    <w:rsid w:val="007C4A84"/>
    <w:rsid w:val="007C71B6"/>
    <w:rsid w:val="007D1345"/>
    <w:rsid w:val="007D387A"/>
    <w:rsid w:val="007E0F3C"/>
    <w:rsid w:val="007E57A4"/>
    <w:rsid w:val="007F1031"/>
    <w:rsid w:val="007F2337"/>
    <w:rsid w:val="007F32ED"/>
    <w:rsid w:val="007F47C8"/>
    <w:rsid w:val="007F4FF5"/>
    <w:rsid w:val="007F5679"/>
    <w:rsid w:val="007F73E8"/>
    <w:rsid w:val="008009F2"/>
    <w:rsid w:val="00802BA4"/>
    <w:rsid w:val="00802F22"/>
    <w:rsid w:val="0080496B"/>
    <w:rsid w:val="00806A72"/>
    <w:rsid w:val="00806B64"/>
    <w:rsid w:val="0080753A"/>
    <w:rsid w:val="00807D9C"/>
    <w:rsid w:val="00810802"/>
    <w:rsid w:val="0081310F"/>
    <w:rsid w:val="00820A0A"/>
    <w:rsid w:val="00821246"/>
    <w:rsid w:val="00821B18"/>
    <w:rsid w:val="00822209"/>
    <w:rsid w:val="00823A52"/>
    <w:rsid w:val="00827462"/>
    <w:rsid w:val="00827989"/>
    <w:rsid w:val="00832983"/>
    <w:rsid w:val="00835C93"/>
    <w:rsid w:val="008365FA"/>
    <w:rsid w:val="00844E51"/>
    <w:rsid w:val="00845C17"/>
    <w:rsid w:val="0085194E"/>
    <w:rsid w:val="008557E0"/>
    <w:rsid w:val="0085667B"/>
    <w:rsid w:val="008621F5"/>
    <w:rsid w:val="00862F21"/>
    <w:rsid w:val="00864BF4"/>
    <w:rsid w:val="00867193"/>
    <w:rsid w:val="00870999"/>
    <w:rsid w:val="008718CD"/>
    <w:rsid w:val="00871AD1"/>
    <w:rsid w:val="00872C08"/>
    <w:rsid w:val="008750A5"/>
    <w:rsid w:val="008802B7"/>
    <w:rsid w:val="00881E79"/>
    <w:rsid w:val="0088463F"/>
    <w:rsid w:val="008865F5"/>
    <w:rsid w:val="0089254A"/>
    <w:rsid w:val="008A2612"/>
    <w:rsid w:val="008A6A6E"/>
    <w:rsid w:val="008B0034"/>
    <w:rsid w:val="008B3ECA"/>
    <w:rsid w:val="008B6CDE"/>
    <w:rsid w:val="008B7730"/>
    <w:rsid w:val="008B7DD6"/>
    <w:rsid w:val="008D4C0D"/>
    <w:rsid w:val="008E036C"/>
    <w:rsid w:val="008E1868"/>
    <w:rsid w:val="008E2891"/>
    <w:rsid w:val="008F2008"/>
    <w:rsid w:val="008F2BFC"/>
    <w:rsid w:val="008F79CD"/>
    <w:rsid w:val="0090155D"/>
    <w:rsid w:val="00901F3A"/>
    <w:rsid w:val="00903B34"/>
    <w:rsid w:val="00907981"/>
    <w:rsid w:val="00910AB6"/>
    <w:rsid w:val="00917ED6"/>
    <w:rsid w:val="0092410D"/>
    <w:rsid w:val="00924D6E"/>
    <w:rsid w:val="009267F5"/>
    <w:rsid w:val="009271F8"/>
    <w:rsid w:val="00930E5E"/>
    <w:rsid w:val="009315C6"/>
    <w:rsid w:val="0093630E"/>
    <w:rsid w:val="0093706C"/>
    <w:rsid w:val="00937296"/>
    <w:rsid w:val="00937298"/>
    <w:rsid w:val="009372ED"/>
    <w:rsid w:val="0094154F"/>
    <w:rsid w:val="00941695"/>
    <w:rsid w:val="00947805"/>
    <w:rsid w:val="00951570"/>
    <w:rsid w:val="0095388C"/>
    <w:rsid w:val="00956144"/>
    <w:rsid w:val="00956F09"/>
    <w:rsid w:val="0096075C"/>
    <w:rsid w:val="00961DC4"/>
    <w:rsid w:val="0096290F"/>
    <w:rsid w:val="00963CB9"/>
    <w:rsid w:val="00963CE7"/>
    <w:rsid w:val="00970E31"/>
    <w:rsid w:val="00971978"/>
    <w:rsid w:val="0097245B"/>
    <w:rsid w:val="00972AD6"/>
    <w:rsid w:val="00972C15"/>
    <w:rsid w:val="00972F41"/>
    <w:rsid w:val="00974EFB"/>
    <w:rsid w:val="009754A1"/>
    <w:rsid w:val="00975BED"/>
    <w:rsid w:val="009802FA"/>
    <w:rsid w:val="00986F97"/>
    <w:rsid w:val="00987BDD"/>
    <w:rsid w:val="00987CF6"/>
    <w:rsid w:val="00991413"/>
    <w:rsid w:val="00994B41"/>
    <w:rsid w:val="00996C18"/>
    <w:rsid w:val="00997914"/>
    <w:rsid w:val="009A02F9"/>
    <w:rsid w:val="009A2D96"/>
    <w:rsid w:val="009A6973"/>
    <w:rsid w:val="009A74E1"/>
    <w:rsid w:val="009B450C"/>
    <w:rsid w:val="009B75A6"/>
    <w:rsid w:val="009B75B7"/>
    <w:rsid w:val="009C1A7A"/>
    <w:rsid w:val="009C1CE1"/>
    <w:rsid w:val="009C4F8E"/>
    <w:rsid w:val="009C68F2"/>
    <w:rsid w:val="009D0521"/>
    <w:rsid w:val="009D0F3E"/>
    <w:rsid w:val="009D18E5"/>
    <w:rsid w:val="009D450E"/>
    <w:rsid w:val="009E088A"/>
    <w:rsid w:val="009E247B"/>
    <w:rsid w:val="009E30D9"/>
    <w:rsid w:val="009E3177"/>
    <w:rsid w:val="009E3CC2"/>
    <w:rsid w:val="009E6CA8"/>
    <w:rsid w:val="009E7D21"/>
    <w:rsid w:val="009F2067"/>
    <w:rsid w:val="009F60B3"/>
    <w:rsid w:val="009F6690"/>
    <w:rsid w:val="009F6DC7"/>
    <w:rsid w:val="00A0071E"/>
    <w:rsid w:val="00A04904"/>
    <w:rsid w:val="00A0579E"/>
    <w:rsid w:val="00A05F8F"/>
    <w:rsid w:val="00A06720"/>
    <w:rsid w:val="00A11ADE"/>
    <w:rsid w:val="00A125A9"/>
    <w:rsid w:val="00A138E9"/>
    <w:rsid w:val="00A14827"/>
    <w:rsid w:val="00A14C69"/>
    <w:rsid w:val="00A158D1"/>
    <w:rsid w:val="00A23FF2"/>
    <w:rsid w:val="00A25A46"/>
    <w:rsid w:val="00A27091"/>
    <w:rsid w:val="00A3061C"/>
    <w:rsid w:val="00A30E6E"/>
    <w:rsid w:val="00A337DF"/>
    <w:rsid w:val="00A3477B"/>
    <w:rsid w:val="00A35529"/>
    <w:rsid w:val="00A35769"/>
    <w:rsid w:val="00A37DC5"/>
    <w:rsid w:val="00A40BAE"/>
    <w:rsid w:val="00A443BC"/>
    <w:rsid w:val="00A55A45"/>
    <w:rsid w:val="00A569B3"/>
    <w:rsid w:val="00A5798F"/>
    <w:rsid w:val="00A662B5"/>
    <w:rsid w:val="00A6702F"/>
    <w:rsid w:val="00A71AEB"/>
    <w:rsid w:val="00A72806"/>
    <w:rsid w:val="00A755C1"/>
    <w:rsid w:val="00A758F8"/>
    <w:rsid w:val="00A839B8"/>
    <w:rsid w:val="00A84E57"/>
    <w:rsid w:val="00A8572F"/>
    <w:rsid w:val="00A86043"/>
    <w:rsid w:val="00A8666C"/>
    <w:rsid w:val="00A91BAD"/>
    <w:rsid w:val="00A91EA1"/>
    <w:rsid w:val="00A92117"/>
    <w:rsid w:val="00A927B4"/>
    <w:rsid w:val="00A94EAB"/>
    <w:rsid w:val="00A96840"/>
    <w:rsid w:val="00AA67E5"/>
    <w:rsid w:val="00AB5AAF"/>
    <w:rsid w:val="00AB618A"/>
    <w:rsid w:val="00AB6270"/>
    <w:rsid w:val="00AD1FDA"/>
    <w:rsid w:val="00AD2F33"/>
    <w:rsid w:val="00AD5010"/>
    <w:rsid w:val="00AD6EA7"/>
    <w:rsid w:val="00AE2C7A"/>
    <w:rsid w:val="00AE307B"/>
    <w:rsid w:val="00AE7338"/>
    <w:rsid w:val="00AE7593"/>
    <w:rsid w:val="00AF000F"/>
    <w:rsid w:val="00AF0807"/>
    <w:rsid w:val="00AF1384"/>
    <w:rsid w:val="00AF288D"/>
    <w:rsid w:val="00AF428C"/>
    <w:rsid w:val="00AF6B64"/>
    <w:rsid w:val="00B03194"/>
    <w:rsid w:val="00B03B25"/>
    <w:rsid w:val="00B03B78"/>
    <w:rsid w:val="00B062FF"/>
    <w:rsid w:val="00B13FFB"/>
    <w:rsid w:val="00B145D4"/>
    <w:rsid w:val="00B17EED"/>
    <w:rsid w:val="00B21259"/>
    <w:rsid w:val="00B240C2"/>
    <w:rsid w:val="00B309C5"/>
    <w:rsid w:val="00B31146"/>
    <w:rsid w:val="00B41649"/>
    <w:rsid w:val="00B41D2C"/>
    <w:rsid w:val="00B42784"/>
    <w:rsid w:val="00B42B7A"/>
    <w:rsid w:val="00B4399D"/>
    <w:rsid w:val="00B4454F"/>
    <w:rsid w:val="00B60387"/>
    <w:rsid w:val="00B673BC"/>
    <w:rsid w:val="00B67782"/>
    <w:rsid w:val="00B6796D"/>
    <w:rsid w:val="00B700ED"/>
    <w:rsid w:val="00B72D4A"/>
    <w:rsid w:val="00B7707B"/>
    <w:rsid w:val="00B82C5D"/>
    <w:rsid w:val="00B830C9"/>
    <w:rsid w:val="00B84459"/>
    <w:rsid w:val="00B8498F"/>
    <w:rsid w:val="00B859E7"/>
    <w:rsid w:val="00B87646"/>
    <w:rsid w:val="00BB0119"/>
    <w:rsid w:val="00BB595D"/>
    <w:rsid w:val="00BB6B7A"/>
    <w:rsid w:val="00BC0657"/>
    <w:rsid w:val="00BC08F8"/>
    <w:rsid w:val="00BC0CF5"/>
    <w:rsid w:val="00BC1F49"/>
    <w:rsid w:val="00BC2A21"/>
    <w:rsid w:val="00BC2DE9"/>
    <w:rsid w:val="00BC6994"/>
    <w:rsid w:val="00BC75B8"/>
    <w:rsid w:val="00BD1FEE"/>
    <w:rsid w:val="00BD36A8"/>
    <w:rsid w:val="00BD4042"/>
    <w:rsid w:val="00BD4E6C"/>
    <w:rsid w:val="00BE1E82"/>
    <w:rsid w:val="00BE2089"/>
    <w:rsid w:val="00BE2976"/>
    <w:rsid w:val="00BE5167"/>
    <w:rsid w:val="00BE710A"/>
    <w:rsid w:val="00BF31AD"/>
    <w:rsid w:val="00BF382A"/>
    <w:rsid w:val="00BF426D"/>
    <w:rsid w:val="00BF6B14"/>
    <w:rsid w:val="00BF747D"/>
    <w:rsid w:val="00BF7566"/>
    <w:rsid w:val="00BF7D9E"/>
    <w:rsid w:val="00C015E5"/>
    <w:rsid w:val="00C0518D"/>
    <w:rsid w:val="00C05346"/>
    <w:rsid w:val="00C14EBF"/>
    <w:rsid w:val="00C173BD"/>
    <w:rsid w:val="00C20D4F"/>
    <w:rsid w:val="00C23501"/>
    <w:rsid w:val="00C251BB"/>
    <w:rsid w:val="00C2788B"/>
    <w:rsid w:val="00C309CC"/>
    <w:rsid w:val="00C31B8B"/>
    <w:rsid w:val="00C32086"/>
    <w:rsid w:val="00C33091"/>
    <w:rsid w:val="00C378B3"/>
    <w:rsid w:val="00C4335F"/>
    <w:rsid w:val="00C4503B"/>
    <w:rsid w:val="00C46ACB"/>
    <w:rsid w:val="00C5094B"/>
    <w:rsid w:val="00C50D2B"/>
    <w:rsid w:val="00C53F77"/>
    <w:rsid w:val="00C557A5"/>
    <w:rsid w:val="00C563B4"/>
    <w:rsid w:val="00C614E0"/>
    <w:rsid w:val="00C62889"/>
    <w:rsid w:val="00C638DD"/>
    <w:rsid w:val="00C73EB4"/>
    <w:rsid w:val="00C7416C"/>
    <w:rsid w:val="00C759C5"/>
    <w:rsid w:val="00C833A3"/>
    <w:rsid w:val="00C836D8"/>
    <w:rsid w:val="00C85CBA"/>
    <w:rsid w:val="00C85E3A"/>
    <w:rsid w:val="00C93139"/>
    <w:rsid w:val="00C938DB"/>
    <w:rsid w:val="00C94EE3"/>
    <w:rsid w:val="00C95273"/>
    <w:rsid w:val="00C95736"/>
    <w:rsid w:val="00C9580A"/>
    <w:rsid w:val="00CA05B3"/>
    <w:rsid w:val="00CA13CD"/>
    <w:rsid w:val="00CA1CC3"/>
    <w:rsid w:val="00CA4761"/>
    <w:rsid w:val="00CB1CAB"/>
    <w:rsid w:val="00CB4324"/>
    <w:rsid w:val="00CB4ECB"/>
    <w:rsid w:val="00CB75BC"/>
    <w:rsid w:val="00CC05FD"/>
    <w:rsid w:val="00CC0951"/>
    <w:rsid w:val="00CC4808"/>
    <w:rsid w:val="00CC538A"/>
    <w:rsid w:val="00CC6712"/>
    <w:rsid w:val="00CD15ED"/>
    <w:rsid w:val="00CD2176"/>
    <w:rsid w:val="00CD224D"/>
    <w:rsid w:val="00CE1AAB"/>
    <w:rsid w:val="00CE3EB6"/>
    <w:rsid w:val="00CE7333"/>
    <w:rsid w:val="00CF0771"/>
    <w:rsid w:val="00CF3049"/>
    <w:rsid w:val="00CF52CD"/>
    <w:rsid w:val="00CF680D"/>
    <w:rsid w:val="00CF79F5"/>
    <w:rsid w:val="00D00A32"/>
    <w:rsid w:val="00D023C4"/>
    <w:rsid w:val="00D123AE"/>
    <w:rsid w:val="00D127FE"/>
    <w:rsid w:val="00D175AD"/>
    <w:rsid w:val="00D20432"/>
    <w:rsid w:val="00D21463"/>
    <w:rsid w:val="00D214F5"/>
    <w:rsid w:val="00D2309A"/>
    <w:rsid w:val="00D26956"/>
    <w:rsid w:val="00D33BDB"/>
    <w:rsid w:val="00D3664A"/>
    <w:rsid w:val="00D369C5"/>
    <w:rsid w:val="00D3756A"/>
    <w:rsid w:val="00D407B2"/>
    <w:rsid w:val="00D46EAD"/>
    <w:rsid w:val="00D4791C"/>
    <w:rsid w:val="00D51F72"/>
    <w:rsid w:val="00D55857"/>
    <w:rsid w:val="00D60357"/>
    <w:rsid w:val="00D634AA"/>
    <w:rsid w:val="00D65B70"/>
    <w:rsid w:val="00D66BF9"/>
    <w:rsid w:val="00D67C08"/>
    <w:rsid w:val="00D725A4"/>
    <w:rsid w:val="00D72F8D"/>
    <w:rsid w:val="00D73359"/>
    <w:rsid w:val="00D764FF"/>
    <w:rsid w:val="00D765C3"/>
    <w:rsid w:val="00D76739"/>
    <w:rsid w:val="00D7703F"/>
    <w:rsid w:val="00D770FE"/>
    <w:rsid w:val="00D81D0E"/>
    <w:rsid w:val="00D836EA"/>
    <w:rsid w:val="00D87722"/>
    <w:rsid w:val="00D94F09"/>
    <w:rsid w:val="00D96070"/>
    <w:rsid w:val="00D97A61"/>
    <w:rsid w:val="00DA4CCE"/>
    <w:rsid w:val="00DB2E1A"/>
    <w:rsid w:val="00DB532E"/>
    <w:rsid w:val="00DC1B50"/>
    <w:rsid w:val="00DC6E0A"/>
    <w:rsid w:val="00DD479E"/>
    <w:rsid w:val="00DD6234"/>
    <w:rsid w:val="00DD6D2F"/>
    <w:rsid w:val="00DE1798"/>
    <w:rsid w:val="00DE27E8"/>
    <w:rsid w:val="00DE55C5"/>
    <w:rsid w:val="00DE7020"/>
    <w:rsid w:val="00DF4454"/>
    <w:rsid w:val="00DF587C"/>
    <w:rsid w:val="00DF6D38"/>
    <w:rsid w:val="00DF7E02"/>
    <w:rsid w:val="00E02354"/>
    <w:rsid w:val="00E06BDB"/>
    <w:rsid w:val="00E1271E"/>
    <w:rsid w:val="00E20314"/>
    <w:rsid w:val="00E2299C"/>
    <w:rsid w:val="00E22B20"/>
    <w:rsid w:val="00E23CB6"/>
    <w:rsid w:val="00E262C3"/>
    <w:rsid w:val="00E30546"/>
    <w:rsid w:val="00E3223C"/>
    <w:rsid w:val="00E35EA0"/>
    <w:rsid w:val="00E41AE9"/>
    <w:rsid w:val="00E422B2"/>
    <w:rsid w:val="00E46CAA"/>
    <w:rsid w:val="00E500A6"/>
    <w:rsid w:val="00E52326"/>
    <w:rsid w:val="00E54E2E"/>
    <w:rsid w:val="00E569EB"/>
    <w:rsid w:val="00E634B8"/>
    <w:rsid w:val="00E65A8A"/>
    <w:rsid w:val="00E7177D"/>
    <w:rsid w:val="00E725BB"/>
    <w:rsid w:val="00E734F6"/>
    <w:rsid w:val="00E80F03"/>
    <w:rsid w:val="00E815A3"/>
    <w:rsid w:val="00E821B3"/>
    <w:rsid w:val="00E84B89"/>
    <w:rsid w:val="00E855B9"/>
    <w:rsid w:val="00E85BB5"/>
    <w:rsid w:val="00E87FE0"/>
    <w:rsid w:val="00E9154E"/>
    <w:rsid w:val="00E92ED1"/>
    <w:rsid w:val="00E93FC7"/>
    <w:rsid w:val="00E942D3"/>
    <w:rsid w:val="00E946AD"/>
    <w:rsid w:val="00E97AA9"/>
    <w:rsid w:val="00EA0777"/>
    <w:rsid w:val="00EA1378"/>
    <w:rsid w:val="00EA3B9C"/>
    <w:rsid w:val="00EA49BE"/>
    <w:rsid w:val="00EB0BAD"/>
    <w:rsid w:val="00EB34B7"/>
    <w:rsid w:val="00EB6D72"/>
    <w:rsid w:val="00EC15CC"/>
    <w:rsid w:val="00EC38E7"/>
    <w:rsid w:val="00EC656D"/>
    <w:rsid w:val="00EC67C5"/>
    <w:rsid w:val="00EC7B8E"/>
    <w:rsid w:val="00EC7E3E"/>
    <w:rsid w:val="00ED00CB"/>
    <w:rsid w:val="00ED2541"/>
    <w:rsid w:val="00ED3F01"/>
    <w:rsid w:val="00ED6B94"/>
    <w:rsid w:val="00ED6F94"/>
    <w:rsid w:val="00ED6FE1"/>
    <w:rsid w:val="00EE2AED"/>
    <w:rsid w:val="00EE6E78"/>
    <w:rsid w:val="00EE7009"/>
    <w:rsid w:val="00EE76CC"/>
    <w:rsid w:val="00EF0730"/>
    <w:rsid w:val="00EF128D"/>
    <w:rsid w:val="00EF3AC7"/>
    <w:rsid w:val="00EF4CF5"/>
    <w:rsid w:val="00EF5346"/>
    <w:rsid w:val="00F00B7E"/>
    <w:rsid w:val="00F0174D"/>
    <w:rsid w:val="00F022A1"/>
    <w:rsid w:val="00F0302F"/>
    <w:rsid w:val="00F04EED"/>
    <w:rsid w:val="00F04FD6"/>
    <w:rsid w:val="00F050C6"/>
    <w:rsid w:val="00F05661"/>
    <w:rsid w:val="00F067A4"/>
    <w:rsid w:val="00F10571"/>
    <w:rsid w:val="00F1065F"/>
    <w:rsid w:val="00F10773"/>
    <w:rsid w:val="00F13BE2"/>
    <w:rsid w:val="00F14706"/>
    <w:rsid w:val="00F177B0"/>
    <w:rsid w:val="00F313C4"/>
    <w:rsid w:val="00F31E46"/>
    <w:rsid w:val="00F32BB7"/>
    <w:rsid w:val="00F33CD0"/>
    <w:rsid w:val="00F34D35"/>
    <w:rsid w:val="00F3590D"/>
    <w:rsid w:val="00F366C7"/>
    <w:rsid w:val="00F429CF"/>
    <w:rsid w:val="00F4365F"/>
    <w:rsid w:val="00F436C7"/>
    <w:rsid w:val="00F44D24"/>
    <w:rsid w:val="00F4644E"/>
    <w:rsid w:val="00F46D76"/>
    <w:rsid w:val="00F535F1"/>
    <w:rsid w:val="00F53A76"/>
    <w:rsid w:val="00F53E5F"/>
    <w:rsid w:val="00F6391D"/>
    <w:rsid w:val="00F64270"/>
    <w:rsid w:val="00F65E3F"/>
    <w:rsid w:val="00F66D23"/>
    <w:rsid w:val="00F670B0"/>
    <w:rsid w:val="00F67AF2"/>
    <w:rsid w:val="00F77B93"/>
    <w:rsid w:val="00F80E68"/>
    <w:rsid w:val="00F80F42"/>
    <w:rsid w:val="00F8111F"/>
    <w:rsid w:val="00F9000C"/>
    <w:rsid w:val="00F93DC6"/>
    <w:rsid w:val="00F95534"/>
    <w:rsid w:val="00F962DC"/>
    <w:rsid w:val="00FA168C"/>
    <w:rsid w:val="00FA2046"/>
    <w:rsid w:val="00FA20C0"/>
    <w:rsid w:val="00FA36BA"/>
    <w:rsid w:val="00FA382D"/>
    <w:rsid w:val="00FA3AC7"/>
    <w:rsid w:val="00FA5EAC"/>
    <w:rsid w:val="00FA798C"/>
    <w:rsid w:val="00FB3802"/>
    <w:rsid w:val="00FB41B8"/>
    <w:rsid w:val="00FB7DC3"/>
    <w:rsid w:val="00FC0E43"/>
    <w:rsid w:val="00FC2648"/>
    <w:rsid w:val="00FC4E17"/>
    <w:rsid w:val="00FD00D0"/>
    <w:rsid w:val="00FD334C"/>
    <w:rsid w:val="00FE09E2"/>
    <w:rsid w:val="00FE0EB0"/>
    <w:rsid w:val="00FE14C5"/>
    <w:rsid w:val="00FE5D90"/>
    <w:rsid w:val="00FE6043"/>
    <w:rsid w:val="00FE62DB"/>
    <w:rsid w:val="00FE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008"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8F2008"/>
    <w:pPr>
      <w:ind w:left="720"/>
    </w:pPr>
  </w:style>
  <w:style w:type="paragraph" w:customStyle="1" w:styleId="10">
    <w:name w:val="Без интервала1"/>
    <w:link w:val="NoSpacingChar"/>
    <w:uiPriority w:val="99"/>
    <w:rsid w:val="008F2008"/>
    <w:rPr>
      <w:rFonts w:ascii="Calibri" w:hAnsi="Calibri"/>
    </w:rPr>
  </w:style>
  <w:style w:type="character" w:customStyle="1" w:styleId="NoSpacingChar">
    <w:name w:val="No Spacing Char"/>
    <w:link w:val="10"/>
    <w:uiPriority w:val="99"/>
    <w:locked/>
    <w:rsid w:val="008F2008"/>
    <w:rPr>
      <w:rFonts w:ascii="Calibri" w:hAnsi="Calibri"/>
      <w:sz w:val="22"/>
      <w:lang w:val="ru-RU" w:eastAsia="ru-RU"/>
    </w:rPr>
  </w:style>
  <w:style w:type="paragraph" w:customStyle="1" w:styleId="ConsPlusNormal">
    <w:name w:val="ConsPlusNormal"/>
    <w:uiPriority w:val="99"/>
    <w:rsid w:val="00641A8B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  <w:style w:type="paragraph" w:customStyle="1" w:styleId="fn2r">
    <w:name w:val="fn2r"/>
    <w:basedOn w:val="Normal"/>
    <w:uiPriority w:val="99"/>
    <w:rsid w:val="00821B18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67407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Normal"/>
    <w:uiPriority w:val="99"/>
    <w:rsid w:val="00A3576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E27E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975BE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975BE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D44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81603"/>
    <w:rPr>
      <w:rFonts w:ascii="Calibri" w:hAnsi="Calibri" w:cs="Calibri"/>
      <w:lang w:eastAsia="en-US"/>
    </w:rPr>
  </w:style>
  <w:style w:type="character" w:styleId="PageNumber">
    <w:name w:val="page number"/>
    <w:basedOn w:val="DefaultParagraphFont"/>
    <w:uiPriority w:val="99"/>
    <w:rsid w:val="002D449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D449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81603"/>
    <w:rPr>
      <w:rFonts w:ascii="Calibri" w:hAnsi="Calibri"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00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00A32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uiPriority w:val="99"/>
    <w:rsid w:val="00346FD9"/>
    <w:pPr>
      <w:suppressAutoHyphens/>
      <w:autoSpaceDN w:val="0"/>
      <w:textAlignment w:val="baseline"/>
    </w:pPr>
    <w:rPr>
      <w:rFonts w:ascii="Calibri" w:hAnsi="Calibri" w:cs="Calibri"/>
      <w:kern w:val="3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303444"/>
    <w:pPr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03444"/>
    <w:rPr>
      <w:rFonts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303444"/>
    <w:pPr>
      <w:spacing w:after="120" w:line="240" w:lineRule="auto"/>
      <w:ind w:left="283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03444"/>
    <w:rPr>
      <w:rFonts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6746EE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0556F3"/>
    <w:pPr>
      <w:spacing w:after="200" w:line="276" w:lineRule="auto"/>
    </w:pPr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821B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Знак Знак1"/>
    <w:basedOn w:val="DefaultParagraphFont"/>
    <w:uiPriority w:val="99"/>
    <w:locked/>
    <w:rsid w:val="00FE14C5"/>
    <w:rPr>
      <w:rFonts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23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1BB76CE11A32CE855BABD4642DE9CA9A73E42BE33B356D9C17D88B3AFC1FB24311B95BC565AFE903aEFDJ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http://sovetiposvety.ru/wp-content/uploads/2016/03/2.jpg" TargetMode="Externa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3.xml"/><Relationship Id="rId19" Type="http://schemas.openxmlformats.org/officeDocument/2006/relationships/image" Target="http://www.student43.ru/pictures/news10/25042014_a43.jp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http://xn---55-zedfm.xn--p1ai/images/portfolio/remont_dvorovih_territorii/21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908</TotalTime>
  <Pages>31</Pages>
  <Words>6036</Words>
  <Characters>-32766</Characters>
  <Application>Microsoft Office Outlook</Application>
  <DocSecurity>0</DocSecurity>
  <Lines>0</Lines>
  <Paragraphs>0</Paragraphs>
  <ScaleCrop>false</ScaleCrop>
  <Company>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galieva</dc:creator>
  <cp:keywords/>
  <dc:description/>
  <cp:lastModifiedBy>user</cp:lastModifiedBy>
  <cp:revision>31</cp:revision>
  <cp:lastPrinted>2019-02-01T13:53:00Z</cp:lastPrinted>
  <dcterms:created xsi:type="dcterms:W3CDTF">2017-09-21T05:26:00Z</dcterms:created>
  <dcterms:modified xsi:type="dcterms:W3CDTF">2019-02-04T06:55:00Z</dcterms:modified>
</cp:coreProperties>
</file>